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F7ACD" w14:textId="77777777" w:rsidR="00A73915" w:rsidRDefault="006509B3">
      <w:r>
        <w:rPr>
          <w:noProof/>
          <w:lang w:eastAsia="es-ES"/>
        </w:rPr>
        <mc:AlternateContent>
          <mc:Choice Requires="wps">
            <w:drawing>
              <wp:anchor distT="0" distB="0" distL="114300" distR="114300" simplePos="0" relativeHeight="251659264" behindDoc="0" locked="0" layoutInCell="1" allowOverlap="1" wp14:anchorId="1CA3E30E" wp14:editId="564A41D6">
                <wp:simplePos x="0" y="0"/>
                <wp:positionH relativeFrom="column">
                  <wp:posOffset>-647700</wp:posOffset>
                </wp:positionH>
                <wp:positionV relativeFrom="paragraph">
                  <wp:posOffset>229235</wp:posOffset>
                </wp:positionV>
                <wp:extent cx="523875" cy="8582025"/>
                <wp:effectExtent l="0" t="0" r="28575" b="28575"/>
                <wp:wrapNone/>
                <wp:docPr id="1" name="1 Cuadro de texto"/>
                <wp:cNvGraphicFramePr/>
                <a:graphic xmlns:a="http://schemas.openxmlformats.org/drawingml/2006/main">
                  <a:graphicData uri="http://schemas.microsoft.com/office/word/2010/wordprocessingShape">
                    <wps:wsp>
                      <wps:cNvSpPr txBox="1"/>
                      <wps:spPr>
                        <a:xfrm>
                          <a:off x="0" y="0"/>
                          <a:ext cx="523875" cy="8582025"/>
                        </a:xfrm>
                        <a:prstGeom prst="rect">
                          <a:avLst/>
                        </a:prstGeom>
                        <a:solidFill>
                          <a:schemeClr val="accent3">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B37447" w14:textId="77777777" w:rsidR="006509B3" w:rsidRPr="00F7057C" w:rsidRDefault="006509B3" w:rsidP="006509B3">
                            <w:pPr>
                              <w:shd w:val="clear" w:color="auto" w:fill="C2D69B" w:themeFill="accent3" w:themeFillTint="99"/>
                              <w:jc w:val="center"/>
                              <w:rPr>
                                <w:sz w:val="46"/>
                                <w:szCs w:val="46"/>
                              </w:rPr>
                            </w:pPr>
                            <w:r w:rsidRPr="00F7057C">
                              <w:rPr>
                                <w:sz w:val="46"/>
                                <w:szCs w:val="46"/>
                              </w:rPr>
                              <w:t>UNIDAD DE LIMPIEZA</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A3E30E" id="_x0000_t202" coordsize="21600,21600" o:spt="202" path="m,l,21600r21600,l21600,xe">
                <v:stroke joinstyle="miter"/>
                <v:path gradientshapeok="t" o:connecttype="rect"/>
              </v:shapetype>
              <v:shape id="1 Cuadro de texto" o:spid="_x0000_s1026" type="#_x0000_t202" style="position:absolute;margin-left:-51pt;margin-top:18.05pt;width:41.25pt;height:6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" fillcolor="#d6e3bc [1302]" strokeweight=".5pt">
                <v:textbox style="layout-flow:vertical;mso-layout-flow-alt:bottom-to-top">
                  <w:txbxContent>
                    <w:p w14:paraId="53B37447" w14:textId="77777777" w:rsidR="006509B3" w:rsidRPr="00F7057C" w:rsidRDefault="006509B3" w:rsidP="006509B3">
                      <w:pPr>
                        <w:shd w:val="clear" w:color="auto" w:fill="C2D69B" w:themeFill="accent3" w:themeFillTint="99"/>
                        <w:jc w:val="center"/>
                        <w:rPr>
                          <w:sz w:val="46"/>
                          <w:szCs w:val="46"/>
                        </w:rPr>
                      </w:pPr>
                      <w:r w:rsidRPr="00F7057C">
                        <w:rPr>
                          <w:sz w:val="46"/>
                          <w:szCs w:val="46"/>
                        </w:rPr>
                        <w:t>UNIDAD DE LIMPIEZA</w:t>
                      </w:r>
                    </w:p>
                  </w:txbxContent>
                </v:textbox>
              </v:shape>
            </w:pict>
          </mc:Fallback>
        </mc:AlternateContent>
      </w:r>
    </w:p>
    <w:p w14:paraId="1B66B928" w14:textId="77777777" w:rsidR="0065350A" w:rsidRPr="00F11F56" w:rsidRDefault="00A73915">
      <w:pPr>
        <w:rPr>
          <w:sz w:val="28"/>
          <w:szCs w:val="28"/>
        </w:rPr>
      </w:pPr>
      <w:r w:rsidRPr="00F11F56">
        <w:rPr>
          <w:sz w:val="28"/>
          <w:szCs w:val="28"/>
        </w:rPr>
        <w:t>SOLICITUD DE SERVICIOS COMPLEMENTARIOS DE LIMPIEZA</w:t>
      </w:r>
    </w:p>
    <w:tbl>
      <w:tblPr>
        <w:tblStyle w:val="Tablaconcuadrcula"/>
        <w:tblW w:w="9464" w:type="dxa"/>
        <w:tblLook w:val="04A0" w:firstRow="1" w:lastRow="0" w:firstColumn="1" w:lastColumn="0" w:noHBand="0" w:noVBand="1"/>
      </w:tblPr>
      <w:tblGrid>
        <w:gridCol w:w="2670"/>
        <w:gridCol w:w="978"/>
        <w:gridCol w:w="535"/>
        <w:gridCol w:w="440"/>
        <w:gridCol w:w="407"/>
        <w:gridCol w:w="1569"/>
        <w:gridCol w:w="356"/>
        <w:gridCol w:w="950"/>
        <w:gridCol w:w="1559"/>
      </w:tblGrid>
      <w:tr w:rsidR="00F11F56" w:rsidRPr="00AF0471" w14:paraId="196EAA2B" w14:textId="77777777" w:rsidTr="00AF0471">
        <w:trPr>
          <w:trHeight w:val="234"/>
        </w:trPr>
        <w:tc>
          <w:tcPr>
            <w:tcW w:w="9464" w:type="dxa"/>
            <w:gridSpan w:val="9"/>
          </w:tcPr>
          <w:p w14:paraId="4ED9ED3A" w14:textId="77777777" w:rsidR="00F11F56" w:rsidRPr="00AB3939" w:rsidRDefault="00F11F56" w:rsidP="00F11F56">
            <w:pPr>
              <w:rPr>
                <w:b/>
              </w:rPr>
            </w:pPr>
            <w:r w:rsidRPr="00AB3939">
              <w:rPr>
                <w:b/>
              </w:rPr>
              <w:t>DATOS DE LA SOLICITUD</w:t>
            </w:r>
          </w:p>
        </w:tc>
      </w:tr>
      <w:tr w:rsidR="00A73915" w:rsidRPr="00AF0471" w14:paraId="54F6D507" w14:textId="77777777" w:rsidTr="008F4656">
        <w:tc>
          <w:tcPr>
            <w:tcW w:w="2670" w:type="dxa"/>
          </w:tcPr>
          <w:p w14:paraId="4582F88E" w14:textId="77777777" w:rsidR="00A73915" w:rsidRPr="00AF0471" w:rsidRDefault="00A73915" w:rsidP="00C96F7C">
            <w:r w:rsidRPr="00AF0471">
              <w:t xml:space="preserve">EMPRESA DE LIMPIEZA </w:t>
            </w:r>
          </w:p>
        </w:tc>
        <w:sdt>
          <w:sdtPr>
            <w:id w:val="-2094310888"/>
            <w:placeholder>
              <w:docPart w:val="CB5441E738454E79950CBF758AD33C8E"/>
            </w:placeholder>
            <w:showingPlcHdr/>
          </w:sdtPr>
          <w:sdtContent>
            <w:tc>
              <w:tcPr>
                <w:tcW w:w="6794" w:type="dxa"/>
                <w:gridSpan w:val="8"/>
              </w:tcPr>
              <w:p w14:paraId="4C863D9F" w14:textId="77777777" w:rsidR="00A73915" w:rsidRPr="00AF0471" w:rsidRDefault="00ED537A" w:rsidP="00ED537A">
                <w:r>
                  <w:rPr>
                    <w:rStyle w:val="Textodelmarcadordeposicin"/>
                  </w:rPr>
                  <w:t>Introducir texto</w:t>
                </w:r>
                <w:r w:rsidR="00F11F56" w:rsidRPr="00AF0471">
                  <w:rPr>
                    <w:rStyle w:val="Textodelmarcadordeposicin"/>
                  </w:rPr>
                  <w:t>.</w:t>
                </w:r>
              </w:p>
            </w:tc>
          </w:sdtContent>
        </w:sdt>
      </w:tr>
      <w:tr w:rsidR="00A73915" w:rsidRPr="00AF0471" w14:paraId="2A53285A" w14:textId="77777777" w:rsidTr="008F4656">
        <w:tc>
          <w:tcPr>
            <w:tcW w:w="2670" w:type="dxa"/>
          </w:tcPr>
          <w:p w14:paraId="1C574656" w14:textId="77777777" w:rsidR="00A73915" w:rsidRPr="00AF0471" w:rsidRDefault="00A73915" w:rsidP="00C96F7C">
            <w:r w:rsidRPr="00AF0471">
              <w:t>CENTRO</w:t>
            </w:r>
            <w:r w:rsidR="00F11F56" w:rsidRPr="00AF0471">
              <w:t>/DEPARTAMENTO</w:t>
            </w:r>
          </w:p>
        </w:tc>
        <w:sdt>
          <w:sdtPr>
            <w:id w:val="-133024115"/>
            <w:placeholder>
              <w:docPart w:val="A8C465B2C5AB46B5BA654D323C1B5494"/>
            </w:placeholder>
          </w:sdtPr>
          <w:sdtContent>
            <w:tc>
              <w:tcPr>
                <w:tcW w:w="6794" w:type="dxa"/>
                <w:gridSpan w:val="8"/>
              </w:tcPr>
              <w:p w14:paraId="5B320E15" w14:textId="77777777" w:rsidR="00A73915" w:rsidRPr="00AF0471" w:rsidRDefault="00C24AAC" w:rsidP="00C24AAC">
                <w:r>
                  <w:t xml:space="preserve"> </w:t>
                </w:r>
                <w:sdt>
                  <w:sdtPr>
                    <w:id w:val="1618714618"/>
                    <w:placeholder>
                      <w:docPart w:val="9FAD534D5CB04FACBCC87FF4CE0BE9B3"/>
                    </w:placeholder>
                    <w:showingPlcHdr/>
                  </w:sdtPr>
                  <w:sdtContent>
                    <w:r w:rsidRPr="00E34789">
                      <w:rPr>
                        <w:rStyle w:val="Textodelmarcadordeposicin"/>
                      </w:rPr>
                      <w:t>Introducir texto.</w:t>
                    </w:r>
                  </w:sdtContent>
                </w:sdt>
                <w:r>
                  <w:t xml:space="preserve"> </w:t>
                </w:r>
              </w:p>
            </w:tc>
          </w:sdtContent>
        </w:sdt>
      </w:tr>
      <w:tr w:rsidR="00912CD3" w:rsidRPr="00AF0471" w14:paraId="6444D185" w14:textId="77777777" w:rsidTr="008F4656">
        <w:tc>
          <w:tcPr>
            <w:tcW w:w="2670" w:type="dxa"/>
          </w:tcPr>
          <w:p w14:paraId="533FCDAD" w14:textId="77777777" w:rsidR="00912CD3" w:rsidRPr="00AF0471" w:rsidRDefault="00912CD3" w:rsidP="00C96F7C">
            <w:r w:rsidRPr="00AF0471">
              <w:t>ÓRGANO GESTOR</w:t>
            </w:r>
          </w:p>
        </w:tc>
        <w:tc>
          <w:tcPr>
            <w:tcW w:w="1953" w:type="dxa"/>
            <w:gridSpan w:val="3"/>
          </w:tcPr>
          <w:p w14:paraId="51C23C8A" w14:textId="77777777" w:rsidR="00912CD3" w:rsidRPr="00AF0471" w:rsidRDefault="00912CD3" w:rsidP="00C96F7C">
            <w:r w:rsidRPr="00AF0471">
              <w:t>U01700001</w:t>
            </w:r>
          </w:p>
        </w:tc>
        <w:tc>
          <w:tcPr>
            <w:tcW w:w="2332" w:type="dxa"/>
            <w:gridSpan w:val="3"/>
          </w:tcPr>
          <w:p w14:paraId="23995A0B" w14:textId="77777777" w:rsidR="00912CD3" w:rsidRPr="00AF0471" w:rsidRDefault="00912CD3" w:rsidP="00C96F7C">
            <w:r w:rsidRPr="00AF0471">
              <w:t>OFICINA CONTABLE</w:t>
            </w:r>
          </w:p>
        </w:tc>
        <w:tc>
          <w:tcPr>
            <w:tcW w:w="2509" w:type="dxa"/>
            <w:gridSpan w:val="2"/>
          </w:tcPr>
          <w:p w14:paraId="4D201EA7" w14:textId="77777777" w:rsidR="00912CD3" w:rsidRPr="00AF0471" w:rsidRDefault="00912CD3" w:rsidP="00C96F7C">
            <w:r w:rsidRPr="00AF0471">
              <w:t>U01700167</w:t>
            </w:r>
          </w:p>
        </w:tc>
      </w:tr>
      <w:tr w:rsidR="00912CD3" w:rsidRPr="00AF0471" w14:paraId="33E39E9B" w14:textId="77777777" w:rsidTr="008F4656">
        <w:trPr>
          <w:trHeight w:val="421"/>
        </w:trPr>
        <w:tc>
          <w:tcPr>
            <w:tcW w:w="2670" w:type="dxa"/>
          </w:tcPr>
          <w:p w14:paraId="3F26C7E3" w14:textId="77777777" w:rsidR="00912CD3" w:rsidRPr="00AF0471" w:rsidRDefault="00912CD3" w:rsidP="00C96F7C">
            <w:r w:rsidRPr="00AF0471">
              <w:t>UNIDAD TRAMITADORA</w:t>
            </w:r>
          </w:p>
        </w:tc>
        <w:sdt>
          <w:sdtPr>
            <w:rPr>
              <w:color w:val="808080"/>
            </w:rPr>
            <w:id w:val="246392900"/>
            <w:placeholder>
              <w:docPart w:val="550BE552879D43D9BC56500E2361007A"/>
            </w:placeholder>
            <w:text/>
          </w:sdtPr>
          <w:sdtContent>
            <w:tc>
              <w:tcPr>
                <w:tcW w:w="1953" w:type="dxa"/>
                <w:gridSpan w:val="3"/>
              </w:tcPr>
              <w:p w14:paraId="4DCF30DF" w14:textId="77777777" w:rsidR="00912CD3" w:rsidRPr="00AF0471" w:rsidRDefault="00ED537A" w:rsidP="00C96F7C">
                <w:r w:rsidRPr="00ED537A">
                  <w:rPr>
                    <w:color w:val="808080"/>
                  </w:rPr>
                  <w:t>Introducir texto.</w:t>
                </w:r>
              </w:p>
            </w:tc>
          </w:sdtContent>
        </w:sdt>
        <w:tc>
          <w:tcPr>
            <w:tcW w:w="2332" w:type="dxa"/>
            <w:gridSpan w:val="3"/>
          </w:tcPr>
          <w:p w14:paraId="2092B9F3" w14:textId="77777777" w:rsidR="00912CD3" w:rsidRPr="00AF0471" w:rsidRDefault="00912CD3" w:rsidP="00C96F7C">
            <w:r w:rsidRPr="00AF0471">
              <w:t>ÓRGANO PROPONENTE</w:t>
            </w:r>
          </w:p>
        </w:tc>
        <w:sdt>
          <w:sdtPr>
            <w:id w:val="-563256403"/>
            <w:placeholder>
              <w:docPart w:val="C13920009C5F457D857A68D3F0E38534"/>
            </w:placeholder>
          </w:sdtPr>
          <w:sdtContent>
            <w:sdt>
              <w:sdtPr>
                <w:id w:val="-1244329520"/>
                <w:placeholder>
                  <w:docPart w:val="2C7702A6393D419F8C9ADCC1403EBDA5"/>
                </w:placeholder>
                <w:showingPlcHdr/>
              </w:sdtPr>
              <w:sdtContent>
                <w:tc>
                  <w:tcPr>
                    <w:tcW w:w="2509" w:type="dxa"/>
                    <w:gridSpan w:val="2"/>
                  </w:tcPr>
                  <w:p w14:paraId="37F45813" w14:textId="77777777" w:rsidR="00912CD3" w:rsidRPr="00AF0471" w:rsidRDefault="00C24AAC" w:rsidP="00152B07">
                    <w:r w:rsidRPr="00E34789">
                      <w:rPr>
                        <w:rStyle w:val="Textodelmarcadordeposicin"/>
                      </w:rPr>
                      <w:t>Introducir texto.</w:t>
                    </w:r>
                  </w:p>
                </w:tc>
              </w:sdtContent>
            </w:sdt>
          </w:sdtContent>
        </w:sdt>
      </w:tr>
      <w:tr w:rsidR="006A58C9" w:rsidRPr="00AF0471" w14:paraId="4361A200" w14:textId="77777777" w:rsidTr="005E76B5">
        <w:trPr>
          <w:trHeight w:val="421"/>
        </w:trPr>
        <w:tc>
          <w:tcPr>
            <w:tcW w:w="4623" w:type="dxa"/>
            <w:gridSpan w:val="4"/>
          </w:tcPr>
          <w:p w14:paraId="34CA5048" w14:textId="1E742365" w:rsidR="006A58C9" w:rsidRDefault="006A58C9" w:rsidP="00C96F7C">
            <w:pPr>
              <w:rPr>
                <w:color w:val="808080"/>
              </w:rPr>
            </w:pPr>
            <w:r w:rsidRPr="006A58C9">
              <w:t>Nº DE EXPEDIENTE DE RESERVA DE CRÉDITO</w:t>
            </w:r>
          </w:p>
        </w:tc>
        <w:tc>
          <w:tcPr>
            <w:tcW w:w="4841" w:type="dxa"/>
            <w:gridSpan w:val="5"/>
          </w:tcPr>
          <w:p w14:paraId="7182D63C" w14:textId="77777777" w:rsidR="006A58C9" w:rsidRDefault="006A58C9" w:rsidP="00152B07"/>
        </w:tc>
      </w:tr>
      <w:tr w:rsidR="00912CD3" w:rsidRPr="00AF0471" w14:paraId="3100C399" w14:textId="77777777" w:rsidTr="008F4656">
        <w:trPr>
          <w:trHeight w:val="703"/>
        </w:trPr>
        <w:tc>
          <w:tcPr>
            <w:tcW w:w="3648" w:type="dxa"/>
            <w:gridSpan w:val="2"/>
          </w:tcPr>
          <w:p w14:paraId="3E4861A6" w14:textId="77777777" w:rsidR="00912CD3" w:rsidRPr="00AF0471" w:rsidRDefault="00912CD3" w:rsidP="00C96F7C">
            <w:r w:rsidRPr="00AF0471">
              <w:t>FA</w:t>
            </w:r>
            <w:r w:rsidR="006E4194" w:rsidRPr="00AF0471">
              <w:t>CTURA INDEPENDIENTE CON CARGO</w:t>
            </w:r>
            <w:r w:rsidR="008F4656" w:rsidRPr="00AF0471">
              <w:t xml:space="preserve"> AL CENTRO QUE LO SOLICITA</w:t>
            </w:r>
            <w:r w:rsidR="006E4194" w:rsidRPr="00AF0471">
              <w:br/>
            </w:r>
          </w:p>
        </w:tc>
        <w:tc>
          <w:tcPr>
            <w:tcW w:w="1382" w:type="dxa"/>
            <w:gridSpan w:val="3"/>
          </w:tcPr>
          <w:p w14:paraId="79D6DFC3" w14:textId="77777777" w:rsidR="00912CD3" w:rsidRPr="00AF0471" w:rsidRDefault="00912CD3" w:rsidP="00C96F7C">
            <w:r w:rsidRPr="00AF0471">
              <w:t>FECHA DE</w:t>
            </w:r>
            <w:r w:rsidRPr="00AF0471">
              <w:br/>
              <w:t xml:space="preserve"> PETICIÓN</w:t>
            </w:r>
          </w:p>
        </w:tc>
        <w:sdt>
          <w:sdtPr>
            <w:rPr>
              <w:color w:val="808080" w:themeColor="background1" w:themeShade="80"/>
            </w:rPr>
            <w:id w:val="-1116832438"/>
            <w:placeholder>
              <w:docPart w:val="EF28055F2EE14E63BE0FB7177240108C"/>
            </w:placeholder>
            <w:date>
              <w:dateFormat w:val="dd/MM/yyyy"/>
              <w:lid w:val="es-ES"/>
              <w:storeMappedDataAs w:val="dateTime"/>
              <w:calendar w:val="gregorian"/>
            </w:date>
          </w:sdtPr>
          <w:sdtContent>
            <w:tc>
              <w:tcPr>
                <w:tcW w:w="1569" w:type="dxa"/>
              </w:tcPr>
              <w:p w14:paraId="43534077" w14:textId="77777777" w:rsidR="00912CD3" w:rsidRPr="005A55C9" w:rsidRDefault="00ED537A" w:rsidP="00ED537A">
                <w:pPr>
                  <w:rPr>
                    <w:color w:val="808080" w:themeColor="background1" w:themeShade="80"/>
                  </w:rPr>
                </w:pPr>
                <w:r w:rsidRPr="005A55C9">
                  <w:rPr>
                    <w:color w:val="808080" w:themeColor="background1" w:themeShade="80"/>
                  </w:rPr>
                  <w:t>Fecha</w:t>
                </w:r>
              </w:p>
            </w:tc>
          </w:sdtContent>
        </w:sdt>
        <w:tc>
          <w:tcPr>
            <w:tcW w:w="1306" w:type="dxa"/>
            <w:gridSpan w:val="2"/>
          </w:tcPr>
          <w:p w14:paraId="6BDCDC2F" w14:textId="77777777" w:rsidR="00912CD3" w:rsidRPr="00AF0471" w:rsidRDefault="00912CD3" w:rsidP="00C96F7C">
            <w:r w:rsidRPr="00AF0471">
              <w:t xml:space="preserve">CÓDIGO DE </w:t>
            </w:r>
            <w:r w:rsidRPr="00AF0471">
              <w:br/>
              <w:t>CONTROL</w:t>
            </w:r>
          </w:p>
          <w:p w14:paraId="12F7F7CE" w14:textId="77777777" w:rsidR="00912CD3" w:rsidRPr="00AF0471" w:rsidRDefault="00912CD3" w:rsidP="00C96F7C"/>
        </w:tc>
        <w:sdt>
          <w:sdtPr>
            <w:rPr>
              <w:color w:val="808080" w:themeColor="background1" w:themeShade="80"/>
            </w:rPr>
            <w:id w:val="-1571881191"/>
            <w:placeholder>
              <w:docPart w:val="A8C465B2C5AB46B5BA654D323C1B5494"/>
            </w:placeholder>
          </w:sdtPr>
          <w:sdtContent>
            <w:tc>
              <w:tcPr>
                <w:tcW w:w="1559" w:type="dxa"/>
              </w:tcPr>
              <w:p w14:paraId="4DEA4FB5" w14:textId="77777777" w:rsidR="00912CD3" w:rsidRPr="00AF0471" w:rsidRDefault="00C24AAC" w:rsidP="00C24AAC">
                <w:r w:rsidRPr="005A55C9">
                  <w:rPr>
                    <w:color w:val="808080" w:themeColor="background1" w:themeShade="80"/>
                  </w:rPr>
                  <w:t xml:space="preserve"> </w:t>
                </w:r>
                <w:sdt>
                  <w:sdtPr>
                    <w:rPr>
                      <w:color w:val="808080" w:themeColor="background1" w:themeShade="80"/>
                    </w:rPr>
                    <w:id w:val="-1450002187"/>
                    <w:placeholder>
                      <w:docPart w:val="0F136504C62647F2AEF4E49A26D9750C"/>
                    </w:placeholder>
                  </w:sdtPr>
                  <w:sdtContent>
                    <w:r w:rsidRPr="005A55C9">
                      <w:rPr>
                        <w:color w:val="808080" w:themeColor="background1" w:themeShade="80"/>
                      </w:rPr>
                      <w:t>Opcional</w:t>
                    </w:r>
                  </w:sdtContent>
                </w:sdt>
              </w:p>
            </w:tc>
          </w:sdtContent>
        </w:sdt>
      </w:tr>
      <w:tr w:rsidR="00ED537A" w:rsidRPr="00AF0471" w14:paraId="27D388D2" w14:textId="77777777" w:rsidTr="008F4656">
        <w:tc>
          <w:tcPr>
            <w:tcW w:w="4183" w:type="dxa"/>
            <w:gridSpan w:val="3"/>
          </w:tcPr>
          <w:p w14:paraId="055C8D31" w14:textId="77777777" w:rsidR="00ED537A" w:rsidRPr="00AF0471" w:rsidRDefault="00ED537A" w:rsidP="00C96F7C">
            <w:r w:rsidRPr="00AF0471">
              <w:t xml:space="preserve">Nº DE EMPLEADOS DE LIMPIEZA SOLICITADOS </w:t>
            </w:r>
          </w:p>
        </w:tc>
        <w:sdt>
          <w:sdtPr>
            <w:id w:val="-2124991178"/>
            <w:placeholder>
              <w:docPart w:val="91384341D9594CE6A1192ADCE5FB5D39"/>
            </w:placeholder>
            <w:showingPlcHdr/>
          </w:sdtPr>
          <w:sdtContent>
            <w:tc>
              <w:tcPr>
                <w:tcW w:w="5281" w:type="dxa"/>
                <w:gridSpan w:val="6"/>
              </w:tcPr>
              <w:p w14:paraId="4AA144A7" w14:textId="77777777" w:rsidR="00ED537A" w:rsidRDefault="00ED537A">
                <w:r w:rsidRPr="00E34789">
                  <w:rPr>
                    <w:rStyle w:val="Textodelmarcadordeposicin"/>
                  </w:rPr>
                  <w:t>Introducir texto.</w:t>
                </w:r>
              </w:p>
            </w:tc>
          </w:sdtContent>
        </w:sdt>
      </w:tr>
      <w:tr w:rsidR="00ED537A" w:rsidRPr="00AF0471" w14:paraId="65F9D295" w14:textId="77777777" w:rsidTr="008F4656">
        <w:tc>
          <w:tcPr>
            <w:tcW w:w="4183" w:type="dxa"/>
            <w:gridSpan w:val="3"/>
          </w:tcPr>
          <w:p w14:paraId="7934A512" w14:textId="77777777" w:rsidR="00ED537A" w:rsidRPr="00AF0471" w:rsidRDefault="00ED537A" w:rsidP="00C96F7C">
            <w:r w:rsidRPr="00AF0471">
              <w:t>DESCRIPICIÓN DEL SERVICIO</w:t>
            </w:r>
          </w:p>
        </w:tc>
        <w:sdt>
          <w:sdtPr>
            <w:id w:val="1976183288"/>
            <w:placeholder>
              <w:docPart w:val="6C27EBC018CD46B29A298D0E4A091B28"/>
            </w:placeholder>
            <w:showingPlcHdr/>
          </w:sdtPr>
          <w:sdtContent>
            <w:tc>
              <w:tcPr>
                <w:tcW w:w="5281" w:type="dxa"/>
                <w:gridSpan w:val="6"/>
              </w:tcPr>
              <w:p w14:paraId="73AD99FF" w14:textId="77777777" w:rsidR="00ED537A" w:rsidRDefault="00ED537A">
                <w:r w:rsidRPr="00E34789">
                  <w:rPr>
                    <w:rStyle w:val="Textodelmarcadordeposicin"/>
                  </w:rPr>
                  <w:t>Introducir texto.</w:t>
                </w:r>
              </w:p>
            </w:tc>
          </w:sdtContent>
        </w:sdt>
      </w:tr>
      <w:tr w:rsidR="00ED537A" w:rsidRPr="00AF0471" w14:paraId="289DCAF1" w14:textId="77777777" w:rsidTr="008F4656">
        <w:tc>
          <w:tcPr>
            <w:tcW w:w="4183" w:type="dxa"/>
            <w:gridSpan w:val="3"/>
          </w:tcPr>
          <w:p w14:paraId="3C107D37" w14:textId="77777777" w:rsidR="00ED537A" w:rsidRPr="00AF0471" w:rsidRDefault="00ED537A" w:rsidP="00C96F7C">
            <w:r w:rsidRPr="00AF0471">
              <w:t>ZONA DE ACTUACIÓN</w:t>
            </w:r>
          </w:p>
        </w:tc>
        <w:sdt>
          <w:sdtPr>
            <w:id w:val="1220875238"/>
            <w:placeholder>
              <w:docPart w:val="2545DADBF5C74A648038BF914508F4E6"/>
            </w:placeholder>
            <w:showingPlcHdr/>
          </w:sdtPr>
          <w:sdtContent>
            <w:tc>
              <w:tcPr>
                <w:tcW w:w="5281" w:type="dxa"/>
                <w:gridSpan w:val="6"/>
              </w:tcPr>
              <w:p w14:paraId="5FA06DB6" w14:textId="77777777" w:rsidR="00ED537A" w:rsidRDefault="00ED537A">
                <w:r w:rsidRPr="00E34789">
                  <w:rPr>
                    <w:rStyle w:val="Textodelmarcadordeposicin"/>
                  </w:rPr>
                  <w:t>Introducir texto.</w:t>
                </w:r>
              </w:p>
            </w:tc>
          </w:sdtContent>
        </w:sdt>
      </w:tr>
      <w:tr w:rsidR="00ED537A" w:rsidRPr="00AF0471" w14:paraId="5F3B710C" w14:textId="77777777" w:rsidTr="008F4656">
        <w:tc>
          <w:tcPr>
            <w:tcW w:w="4183" w:type="dxa"/>
            <w:gridSpan w:val="3"/>
          </w:tcPr>
          <w:p w14:paraId="487F41A3" w14:textId="77777777" w:rsidR="00ED537A" w:rsidRPr="00AF0471" w:rsidRDefault="00ED537A" w:rsidP="00C96F7C">
            <w:r w:rsidRPr="00AF0471">
              <w:t xml:space="preserve">NOMBRE Y APELLIDOS </w:t>
            </w:r>
            <w:r w:rsidRPr="00AF0471">
              <w:br/>
              <w:t>DEL SOLICITANTE</w:t>
            </w:r>
          </w:p>
        </w:tc>
        <w:sdt>
          <w:sdtPr>
            <w:id w:val="-111218989"/>
            <w:placeholder>
              <w:docPart w:val="ACF5A25DE9EB4C408473D5A468153832"/>
            </w:placeholder>
            <w:showingPlcHdr/>
          </w:sdtPr>
          <w:sdtContent>
            <w:tc>
              <w:tcPr>
                <w:tcW w:w="5281" w:type="dxa"/>
                <w:gridSpan w:val="6"/>
              </w:tcPr>
              <w:p w14:paraId="5505EBFF" w14:textId="77777777" w:rsidR="00ED537A" w:rsidRDefault="00ED537A">
                <w:r w:rsidRPr="00E34789">
                  <w:rPr>
                    <w:rStyle w:val="Textodelmarcadordeposicin"/>
                  </w:rPr>
                  <w:t>Introducir texto.</w:t>
                </w:r>
              </w:p>
            </w:tc>
          </w:sdtContent>
        </w:sdt>
      </w:tr>
    </w:tbl>
    <w:p w14:paraId="066CCA48" w14:textId="77777777" w:rsidR="00A73915" w:rsidRDefault="00A73915"/>
    <w:tbl>
      <w:tblPr>
        <w:tblStyle w:val="Tablaconcuadrcula"/>
        <w:tblW w:w="9464" w:type="dxa"/>
        <w:tblLook w:val="04A0" w:firstRow="1" w:lastRow="0" w:firstColumn="1" w:lastColumn="0" w:noHBand="0" w:noVBand="1"/>
      </w:tblPr>
      <w:tblGrid>
        <w:gridCol w:w="2291"/>
        <w:gridCol w:w="2291"/>
        <w:gridCol w:w="2292"/>
        <w:gridCol w:w="2590"/>
      </w:tblGrid>
      <w:tr w:rsidR="00F11F56" w:rsidRPr="00AF0471" w14:paraId="003E4D3F" w14:textId="77777777" w:rsidTr="00ED537A">
        <w:trPr>
          <w:trHeight w:val="247"/>
        </w:trPr>
        <w:tc>
          <w:tcPr>
            <w:tcW w:w="9464" w:type="dxa"/>
            <w:gridSpan w:val="4"/>
          </w:tcPr>
          <w:p w14:paraId="1698D55F" w14:textId="77777777" w:rsidR="00F11F56" w:rsidRPr="00AB3939" w:rsidRDefault="00F11F56">
            <w:pPr>
              <w:rPr>
                <w:b/>
              </w:rPr>
            </w:pPr>
            <w:r w:rsidRPr="00AB3939">
              <w:rPr>
                <w:b/>
              </w:rPr>
              <w:t>CUADRANTE HORARIO DEL SERVICIO</w:t>
            </w:r>
          </w:p>
        </w:tc>
      </w:tr>
      <w:tr w:rsidR="00F11F56" w:rsidRPr="00AF0471" w14:paraId="22997EF5" w14:textId="77777777" w:rsidTr="00ED537A">
        <w:tc>
          <w:tcPr>
            <w:tcW w:w="2291" w:type="dxa"/>
          </w:tcPr>
          <w:p w14:paraId="7126120C" w14:textId="77777777" w:rsidR="00F11F56" w:rsidRPr="00AF0471" w:rsidRDefault="00F11F56">
            <w:r w:rsidRPr="00AF0471">
              <w:t>FECHA</w:t>
            </w:r>
          </w:p>
        </w:tc>
        <w:tc>
          <w:tcPr>
            <w:tcW w:w="2291" w:type="dxa"/>
          </w:tcPr>
          <w:p w14:paraId="5C8F3DFC" w14:textId="77777777" w:rsidR="00F11F56" w:rsidRPr="00AF0471" w:rsidRDefault="00F11F56">
            <w:r w:rsidRPr="00AF0471">
              <w:t>FRANJA HORARIA</w:t>
            </w:r>
          </w:p>
        </w:tc>
        <w:tc>
          <w:tcPr>
            <w:tcW w:w="2292" w:type="dxa"/>
          </w:tcPr>
          <w:p w14:paraId="7E49DCDC" w14:textId="77777777" w:rsidR="00F11F56" w:rsidRPr="00AF0471" w:rsidRDefault="00F11F56">
            <w:r w:rsidRPr="00AF0471">
              <w:t>FECHA</w:t>
            </w:r>
          </w:p>
        </w:tc>
        <w:tc>
          <w:tcPr>
            <w:tcW w:w="2590" w:type="dxa"/>
          </w:tcPr>
          <w:p w14:paraId="72AAEED6" w14:textId="77777777" w:rsidR="00F11F56" w:rsidRPr="00AF0471" w:rsidRDefault="00F11F56">
            <w:r w:rsidRPr="00AF0471">
              <w:t>FRANJA HORARIA</w:t>
            </w:r>
          </w:p>
        </w:tc>
      </w:tr>
      <w:tr w:rsidR="00ED537A" w:rsidRPr="00AF0471" w14:paraId="710ED66B" w14:textId="77777777" w:rsidTr="00ED537A">
        <w:trPr>
          <w:trHeight w:val="274"/>
        </w:trPr>
        <w:sdt>
          <w:sdtPr>
            <w:rPr>
              <w:color w:val="808080" w:themeColor="background1" w:themeShade="80"/>
            </w:rPr>
            <w:id w:val="-1747636177"/>
            <w:placeholder>
              <w:docPart w:val="17D0A114DFDE429AA4073FFA461AF55C"/>
            </w:placeholder>
            <w:date>
              <w:dateFormat w:val="dd/MM/yyyy"/>
              <w:lid w:val="es-ES"/>
              <w:storeMappedDataAs w:val="dateTime"/>
              <w:calendar w:val="gregorian"/>
            </w:date>
          </w:sdtPr>
          <w:sdtContent>
            <w:tc>
              <w:tcPr>
                <w:tcW w:w="2291" w:type="dxa"/>
              </w:tcPr>
              <w:p w14:paraId="75A8302D"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801531156"/>
            <w:placeholder>
              <w:docPart w:val="3DD5466581EC429B949981E93489AC7E"/>
            </w:placeholder>
          </w:sdtPr>
          <w:sdtContent>
            <w:tc>
              <w:tcPr>
                <w:tcW w:w="2291" w:type="dxa"/>
              </w:tcPr>
              <w:p w14:paraId="504D30DF" w14:textId="77777777" w:rsidR="00ED537A" w:rsidRPr="005A55C9" w:rsidRDefault="00ED537A" w:rsidP="00ED537A">
                <w:pPr>
                  <w:rPr>
                    <w:color w:val="808080" w:themeColor="background1" w:themeShade="80"/>
                  </w:rPr>
                </w:pPr>
                <w:r w:rsidRPr="005A55C9">
                  <w:rPr>
                    <w:color w:val="808080" w:themeColor="background1" w:themeShade="80"/>
                  </w:rPr>
                  <w:t>De: hh,mm a: hh,mm</w:t>
                </w:r>
              </w:p>
            </w:tc>
          </w:sdtContent>
        </w:sdt>
        <w:sdt>
          <w:sdtPr>
            <w:rPr>
              <w:color w:val="808080" w:themeColor="background1" w:themeShade="80"/>
            </w:rPr>
            <w:id w:val="-701322517"/>
            <w:placeholder>
              <w:docPart w:val="EF28055F2EE14E63BE0FB7177240108C"/>
            </w:placeholder>
            <w:date>
              <w:dateFormat w:val="dd/MM/yyyy"/>
              <w:lid w:val="es-ES"/>
              <w:storeMappedDataAs w:val="dateTime"/>
              <w:calendar w:val="gregorian"/>
            </w:date>
          </w:sdtPr>
          <w:sdtContent>
            <w:tc>
              <w:tcPr>
                <w:tcW w:w="2292" w:type="dxa"/>
              </w:tcPr>
              <w:p w14:paraId="3C58C509" w14:textId="77777777" w:rsidR="00ED537A" w:rsidRPr="005A55C9" w:rsidRDefault="005A55C9" w:rsidP="005A55C9">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242104369"/>
            <w:placeholder>
              <w:docPart w:val="D1882FCD778044279D5E1D17769B380A"/>
            </w:placeholder>
          </w:sdtPr>
          <w:sdtContent>
            <w:tc>
              <w:tcPr>
                <w:tcW w:w="2590" w:type="dxa"/>
              </w:tcPr>
              <w:p w14:paraId="348BC4EF" w14:textId="77777777" w:rsidR="00ED537A" w:rsidRPr="005A55C9" w:rsidRDefault="001B075A">
                <w:pPr>
                  <w:rPr>
                    <w:color w:val="808080" w:themeColor="background1" w:themeShade="80"/>
                  </w:rPr>
                </w:pPr>
                <w:r w:rsidRPr="005A55C9">
                  <w:rPr>
                    <w:color w:val="808080" w:themeColor="background1" w:themeShade="80"/>
                  </w:rPr>
                  <w:t>De: hh,mm a: hh,mm</w:t>
                </w:r>
              </w:p>
            </w:tc>
          </w:sdtContent>
        </w:sdt>
      </w:tr>
      <w:tr w:rsidR="00ED537A" w:rsidRPr="00AF0471" w14:paraId="594030AE" w14:textId="77777777" w:rsidTr="00ED537A">
        <w:sdt>
          <w:sdtPr>
            <w:rPr>
              <w:color w:val="808080" w:themeColor="background1" w:themeShade="80"/>
            </w:rPr>
            <w:id w:val="495384157"/>
            <w:placeholder>
              <w:docPart w:val="EF28055F2EE14E63BE0FB7177240108C"/>
            </w:placeholder>
            <w:date>
              <w:dateFormat w:val="dd/MM/yyyy"/>
              <w:lid w:val="es-ES"/>
              <w:storeMappedDataAs w:val="dateTime"/>
              <w:calendar w:val="gregorian"/>
            </w:date>
          </w:sdtPr>
          <w:sdtContent>
            <w:tc>
              <w:tcPr>
                <w:tcW w:w="2291" w:type="dxa"/>
              </w:tcPr>
              <w:p w14:paraId="6144BFA7"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356317070"/>
            <w:placeholder>
              <w:docPart w:val="DACC73DE2C804748B270ED6167DE589B"/>
            </w:placeholder>
          </w:sdtPr>
          <w:sdtContent>
            <w:tc>
              <w:tcPr>
                <w:tcW w:w="2291" w:type="dxa"/>
              </w:tcPr>
              <w:p w14:paraId="25796261" w14:textId="77777777" w:rsidR="00ED537A" w:rsidRPr="005A55C9" w:rsidRDefault="00ED537A" w:rsidP="00ED537A">
                <w:pPr>
                  <w:rPr>
                    <w:color w:val="808080" w:themeColor="background1" w:themeShade="80"/>
                  </w:rPr>
                </w:pPr>
                <w:r w:rsidRPr="005A55C9">
                  <w:rPr>
                    <w:color w:val="808080" w:themeColor="background1" w:themeShade="80"/>
                  </w:rPr>
                  <w:t>De: hh,mm a: hh,mm</w:t>
                </w:r>
              </w:p>
            </w:tc>
          </w:sdtContent>
        </w:sdt>
        <w:sdt>
          <w:sdtPr>
            <w:rPr>
              <w:color w:val="808080" w:themeColor="background1" w:themeShade="80"/>
            </w:rPr>
            <w:id w:val="459069153"/>
            <w:placeholder>
              <w:docPart w:val="EF28055F2EE14E63BE0FB7177240108C"/>
            </w:placeholder>
            <w:date>
              <w:dateFormat w:val="dd/MM/yyyy"/>
              <w:lid w:val="es-ES"/>
              <w:storeMappedDataAs w:val="dateTime"/>
              <w:calendar w:val="gregorian"/>
            </w:date>
          </w:sdtPr>
          <w:sdtContent>
            <w:tc>
              <w:tcPr>
                <w:tcW w:w="2292" w:type="dxa"/>
              </w:tcPr>
              <w:p w14:paraId="3CBFEE9E"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875570127"/>
            <w:placeholder>
              <w:docPart w:val="FA4460EBBEB04050AB57A5CA790B07D3"/>
            </w:placeholder>
          </w:sdtPr>
          <w:sdtContent>
            <w:tc>
              <w:tcPr>
                <w:tcW w:w="2590" w:type="dxa"/>
              </w:tcPr>
              <w:p w14:paraId="2A31F2E6" w14:textId="77777777" w:rsidR="00ED537A" w:rsidRPr="005A55C9" w:rsidRDefault="001B075A">
                <w:pPr>
                  <w:rPr>
                    <w:color w:val="808080" w:themeColor="background1" w:themeShade="80"/>
                  </w:rPr>
                </w:pPr>
                <w:r w:rsidRPr="005A55C9">
                  <w:rPr>
                    <w:color w:val="808080" w:themeColor="background1" w:themeShade="80"/>
                  </w:rPr>
                  <w:t>De: hh,mm a: hh,mm</w:t>
                </w:r>
              </w:p>
            </w:tc>
          </w:sdtContent>
        </w:sdt>
      </w:tr>
      <w:tr w:rsidR="00ED537A" w:rsidRPr="00AF0471" w14:paraId="3BF7BDE3" w14:textId="77777777" w:rsidTr="00ED537A">
        <w:sdt>
          <w:sdtPr>
            <w:rPr>
              <w:color w:val="808080" w:themeColor="background1" w:themeShade="80"/>
            </w:rPr>
            <w:id w:val="848299096"/>
            <w:placeholder>
              <w:docPart w:val="EF28055F2EE14E63BE0FB7177240108C"/>
            </w:placeholder>
            <w:date>
              <w:dateFormat w:val="dd/MM/yyyy"/>
              <w:lid w:val="es-ES"/>
              <w:storeMappedDataAs w:val="dateTime"/>
              <w:calendar w:val="gregorian"/>
            </w:date>
          </w:sdtPr>
          <w:sdtContent>
            <w:tc>
              <w:tcPr>
                <w:tcW w:w="2291" w:type="dxa"/>
              </w:tcPr>
              <w:p w14:paraId="0E9855DC"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949607214"/>
            <w:placeholder>
              <w:docPart w:val="9E07FFBE991245C69F2DAA589723EB84"/>
            </w:placeholder>
          </w:sdtPr>
          <w:sdtContent>
            <w:tc>
              <w:tcPr>
                <w:tcW w:w="2291" w:type="dxa"/>
              </w:tcPr>
              <w:p w14:paraId="052299D0" w14:textId="77777777" w:rsidR="00ED537A" w:rsidRPr="005A55C9" w:rsidRDefault="001B075A" w:rsidP="001B075A">
                <w:pPr>
                  <w:rPr>
                    <w:color w:val="808080" w:themeColor="background1" w:themeShade="80"/>
                  </w:rPr>
                </w:pPr>
                <w:r w:rsidRPr="005A55C9">
                  <w:rPr>
                    <w:color w:val="808080" w:themeColor="background1" w:themeShade="80"/>
                  </w:rPr>
                  <w:t>De: hh,mm a: hh,mm</w:t>
                </w:r>
              </w:p>
            </w:tc>
          </w:sdtContent>
        </w:sdt>
        <w:sdt>
          <w:sdtPr>
            <w:rPr>
              <w:color w:val="808080" w:themeColor="background1" w:themeShade="80"/>
            </w:rPr>
            <w:id w:val="-1631548889"/>
            <w:placeholder>
              <w:docPart w:val="EF28055F2EE14E63BE0FB7177240108C"/>
            </w:placeholder>
            <w:date>
              <w:dateFormat w:val="dd/MM/yyyy"/>
              <w:lid w:val="es-ES"/>
              <w:storeMappedDataAs w:val="dateTime"/>
              <w:calendar w:val="gregorian"/>
            </w:date>
          </w:sdtPr>
          <w:sdtContent>
            <w:tc>
              <w:tcPr>
                <w:tcW w:w="2292" w:type="dxa"/>
              </w:tcPr>
              <w:p w14:paraId="1B737F94"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333992196"/>
            <w:placeholder>
              <w:docPart w:val="DB32773A803843AEAE6F4E1C3EB82116"/>
            </w:placeholder>
          </w:sdtPr>
          <w:sdtContent>
            <w:tc>
              <w:tcPr>
                <w:tcW w:w="2590" w:type="dxa"/>
              </w:tcPr>
              <w:p w14:paraId="38F22164" w14:textId="77777777" w:rsidR="00ED537A" w:rsidRPr="005A55C9" w:rsidRDefault="001B075A">
                <w:pPr>
                  <w:rPr>
                    <w:color w:val="808080" w:themeColor="background1" w:themeShade="80"/>
                  </w:rPr>
                </w:pPr>
                <w:r w:rsidRPr="005A55C9">
                  <w:rPr>
                    <w:color w:val="808080" w:themeColor="background1" w:themeShade="80"/>
                  </w:rPr>
                  <w:t>De: hh,mm a: hh,mm</w:t>
                </w:r>
              </w:p>
            </w:tc>
          </w:sdtContent>
        </w:sdt>
      </w:tr>
      <w:tr w:rsidR="00ED537A" w:rsidRPr="00AF0471" w14:paraId="01A5CE63" w14:textId="77777777" w:rsidTr="00ED537A">
        <w:sdt>
          <w:sdtPr>
            <w:rPr>
              <w:color w:val="808080" w:themeColor="background1" w:themeShade="80"/>
            </w:rPr>
            <w:id w:val="2032376012"/>
            <w:placeholder>
              <w:docPart w:val="EF28055F2EE14E63BE0FB7177240108C"/>
            </w:placeholder>
            <w:date>
              <w:dateFormat w:val="dd/MM/yyyy"/>
              <w:lid w:val="es-ES"/>
              <w:storeMappedDataAs w:val="dateTime"/>
              <w:calendar w:val="gregorian"/>
            </w:date>
          </w:sdtPr>
          <w:sdtContent>
            <w:tc>
              <w:tcPr>
                <w:tcW w:w="2291" w:type="dxa"/>
              </w:tcPr>
              <w:p w14:paraId="2A3C8F06"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145831870"/>
            <w:placeholder>
              <w:docPart w:val="C395B364B5F641C39471363ECB6B84CA"/>
            </w:placeholder>
          </w:sdtPr>
          <w:sdtContent>
            <w:tc>
              <w:tcPr>
                <w:tcW w:w="2291" w:type="dxa"/>
              </w:tcPr>
              <w:p w14:paraId="70479FAF" w14:textId="77777777" w:rsidR="00ED537A" w:rsidRPr="005A55C9" w:rsidRDefault="001B075A" w:rsidP="001B075A">
                <w:pPr>
                  <w:rPr>
                    <w:color w:val="808080" w:themeColor="background1" w:themeShade="80"/>
                  </w:rPr>
                </w:pPr>
                <w:r w:rsidRPr="005A55C9">
                  <w:rPr>
                    <w:color w:val="808080" w:themeColor="background1" w:themeShade="80"/>
                  </w:rPr>
                  <w:t>De: hh,mm a: hh,mm</w:t>
                </w:r>
              </w:p>
            </w:tc>
          </w:sdtContent>
        </w:sdt>
        <w:sdt>
          <w:sdtPr>
            <w:rPr>
              <w:color w:val="808080" w:themeColor="background1" w:themeShade="80"/>
            </w:rPr>
            <w:id w:val="-329442013"/>
            <w:placeholder>
              <w:docPart w:val="EF28055F2EE14E63BE0FB7177240108C"/>
            </w:placeholder>
            <w:date>
              <w:dateFormat w:val="dd/MM/yyyy"/>
              <w:lid w:val="es-ES"/>
              <w:storeMappedDataAs w:val="dateTime"/>
              <w:calendar w:val="gregorian"/>
            </w:date>
          </w:sdtPr>
          <w:sdtContent>
            <w:tc>
              <w:tcPr>
                <w:tcW w:w="2292" w:type="dxa"/>
              </w:tcPr>
              <w:p w14:paraId="06C5F9DC" w14:textId="77777777" w:rsidR="00ED537A" w:rsidRPr="005A55C9" w:rsidRDefault="00ED537A" w:rsidP="00ED537A">
                <w:pPr>
                  <w:rPr>
                    <w:color w:val="808080" w:themeColor="background1" w:themeShade="80"/>
                  </w:rPr>
                </w:pPr>
                <w:r w:rsidRPr="005A55C9">
                  <w:rPr>
                    <w:color w:val="808080" w:themeColor="background1" w:themeShade="80"/>
                  </w:rPr>
                  <w:t>Fecha</w:t>
                </w:r>
              </w:p>
            </w:tc>
          </w:sdtContent>
        </w:sdt>
        <w:sdt>
          <w:sdtPr>
            <w:rPr>
              <w:color w:val="808080" w:themeColor="background1" w:themeShade="80"/>
            </w:rPr>
            <w:id w:val="751013746"/>
            <w:placeholder>
              <w:docPart w:val="D31EC756A0E848149D156BA269A64202"/>
            </w:placeholder>
          </w:sdtPr>
          <w:sdtContent>
            <w:tc>
              <w:tcPr>
                <w:tcW w:w="2590" w:type="dxa"/>
              </w:tcPr>
              <w:p w14:paraId="740F1501" w14:textId="77777777" w:rsidR="00ED537A" w:rsidRPr="005A55C9" w:rsidRDefault="001B075A">
                <w:pPr>
                  <w:rPr>
                    <w:color w:val="808080" w:themeColor="background1" w:themeShade="80"/>
                  </w:rPr>
                </w:pPr>
                <w:r w:rsidRPr="005A55C9">
                  <w:rPr>
                    <w:color w:val="808080" w:themeColor="background1" w:themeShade="80"/>
                  </w:rPr>
                  <w:t>De: hh,mm a: hh,mm</w:t>
                </w:r>
              </w:p>
            </w:tc>
          </w:sdtContent>
        </w:sdt>
      </w:tr>
    </w:tbl>
    <w:p w14:paraId="7290AE83" w14:textId="77777777" w:rsidR="00AF0471" w:rsidRDefault="00490E01">
      <w:r>
        <w:t xml:space="preserve">Observaciones: </w:t>
      </w:r>
      <w:sdt>
        <w:sdtPr>
          <w:id w:val="318851872"/>
          <w:placeholder>
            <w:docPart w:val="EB97B35FB9DF43FAA615CBD9A9527330"/>
          </w:placeholder>
        </w:sdtPr>
        <w:sdtContent>
          <w:r w:rsidR="00D0175A" w:rsidRPr="005A55C9">
            <w:rPr>
              <w:color w:val="808080" w:themeColor="background1" w:themeShade="80"/>
            </w:rPr>
            <w:t>Introducir texto opcional</w:t>
          </w:r>
          <w:r w:rsidR="00D0175A">
            <w:t>.</w:t>
          </w:r>
        </w:sdtContent>
      </w:sdt>
    </w:p>
    <w:p w14:paraId="62148E6C" w14:textId="4A504935" w:rsidR="00C24AAC" w:rsidRDefault="0010718D">
      <w:r w:rsidRPr="004F0356">
        <w:rPr>
          <w:rFonts w:ascii="Arial" w:hAnsi="Arial" w:cs="Arial"/>
          <w:b/>
          <w:bCs/>
          <w:sz w:val="16"/>
          <w:szCs w:val="16"/>
          <w:lang w:eastAsia="ar-SA"/>
        </w:rPr>
        <w:t xml:space="preserve">Actividades fuera del horario habitual, cesión de espacios y organización de eventos. </w:t>
      </w:r>
      <w:r w:rsidRPr="004F0356">
        <w:rPr>
          <w:rFonts w:ascii="Arial" w:hAnsi="Arial" w:cs="Arial"/>
          <w:bCs/>
          <w:sz w:val="16"/>
          <w:szCs w:val="16"/>
          <w:lang w:eastAsia="ar-SA"/>
        </w:rPr>
        <w:t>Para actividades fuera del horario habitual, las solicitudes estarán supeditadas a la autorización por parte de la DGEU conforme al procedimiento establecido en el Anexo24.</w:t>
      </w:r>
      <w:r w:rsidRPr="004F0356">
        <w:rPr>
          <w:rFonts w:ascii="Arial" w:hAnsi="Arial" w:cs="Arial"/>
          <w:sz w:val="16"/>
          <w:szCs w:val="16"/>
          <w:lang w:eastAsia="ar-SA"/>
        </w:rPr>
        <w:t xml:space="preserve"> En cualquier caso, la determinación de los recursos de </w:t>
      </w:r>
      <w:r w:rsidR="00233501">
        <w:rPr>
          <w:rFonts w:ascii="Arial" w:hAnsi="Arial" w:cs="Arial"/>
          <w:sz w:val="16"/>
          <w:szCs w:val="16"/>
          <w:lang w:eastAsia="ar-SA"/>
        </w:rPr>
        <w:t>limpieza</w:t>
      </w:r>
      <w:r w:rsidRPr="004F0356">
        <w:rPr>
          <w:rFonts w:ascii="Arial" w:hAnsi="Arial" w:cs="Arial"/>
          <w:sz w:val="16"/>
          <w:szCs w:val="16"/>
          <w:lang w:eastAsia="ar-SA"/>
        </w:rPr>
        <w:t xml:space="preserve"> necesarios dependerá en última instancia de</w:t>
      </w:r>
      <w:r w:rsidR="00233501">
        <w:rPr>
          <w:rFonts w:ascii="Arial" w:hAnsi="Arial" w:cs="Arial"/>
          <w:sz w:val="16"/>
          <w:szCs w:val="16"/>
          <w:lang w:eastAsia="ar-SA"/>
        </w:rPr>
        <w:t>l Servicio de Mantenimiento</w:t>
      </w:r>
      <w:r w:rsidRPr="004F0356">
        <w:rPr>
          <w:rFonts w:ascii="Arial" w:hAnsi="Arial" w:cs="Arial"/>
          <w:sz w:val="16"/>
          <w:szCs w:val="16"/>
          <w:lang w:eastAsia="ar-SA"/>
        </w:rPr>
        <w:t>, en función de la información facilitada por los responsables del espacio y/o del evento</w:t>
      </w:r>
      <w:r w:rsidR="00233501">
        <w:rPr>
          <w:rFonts w:ascii="Arial" w:hAnsi="Arial" w:cs="Arial"/>
          <w:sz w:val="16"/>
          <w:szCs w:val="16"/>
          <w:lang w:eastAsia="ar-SA"/>
        </w:rPr>
        <w:t>.</w:t>
      </w:r>
    </w:p>
    <w:p w14:paraId="49A8B27B" w14:textId="45535DF8" w:rsidR="00AF0471" w:rsidRDefault="00AF0471" w:rsidP="00741718">
      <w:pPr>
        <w:tabs>
          <w:tab w:val="left" w:pos="5775"/>
        </w:tabs>
      </w:pPr>
      <w:r>
        <w:t>Información sobre el coste</w:t>
      </w:r>
      <w:r w:rsidR="00BD124F">
        <w:t>/</w:t>
      </w:r>
      <w:r>
        <w:t xml:space="preserve"> </w:t>
      </w:r>
      <w:r w:rsidR="0028490E">
        <w:t xml:space="preserve">hora </w:t>
      </w:r>
      <w:r>
        <w:t>del servicio (I.V.A. NO incluido)</w:t>
      </w:r>
      <w:r w:rsidR="00EA3FF8">
        <w:t>:</w:t>
      </w:r>
    </w:p>
    <w:tbl>
      <w:tblPr>
        <w:tblStyle w:val="Tablaconcuadrcula"/>
        <w:tblW w:w="0" w:type="auto"/>
        <w:tblLook w:val="04A0" w:firstRow="1" w:lastRow="0" w:firstColumn="1" w:lastColumn="0" w:noHBand="0" w:noVBand="1"/>
      </w:tblPr>
      <w:tblGrid>
        <w:gridCol w:w="3008"/>
        <w:gridCol w:w="3007"/>
        <w:gridCol w:w="3001"/>
      </w:tblGrid>
      <w:tr w:rsidR="00AF0471" w14:paraId="0398B6C9" w14:textId="77777777" w:rsidTr="00AF0471">
        <w:tc>
          <w:tcPr>
            <w:tcW w:w="3055" w:type="dxa"/>
          </w:tcPr>
          <w:p w14:paraId="67D3EC14" w14:textId="4F51E6DF" w:rsidR="00AF0471" w:rsidRPr="00EB1050" w:rsidRDefault="00AF0471" w:rsidP="00AF0471">
            <w:pPr>
              <w:tabs>
                <w:tab w:val="left" w:pos="5775"/>
              </w:tabs>
              <w:jc w:val="center"/>
              <w:rPr>
                <w:b/>
                <w:color w:val="A6A6A6" w:themeColor="background1" w:themeShade="A6"/>
              </w:rPr>
            </w:pPr>
            <w:r w:rsidRPr="00EB1050">
              <w:rPr>
                <w:b/>
                <w:color w:val="A6A6A6" w:themeColor="background1" w:themeShade="A6"/>
              </w:rPr>
              <w:t>20</w:t>
            </w:r>
            <w:r w:rsidR="00216582" w:rsidRPr="00EB1050">
              <w:rPr>
                <w:b/>
                <w:color w:val="A6A6A6" w:themeColor="background1" w:themeShade="A6"/>
              </w:rPr>
              <w:t>21</w:t>
            </w:r>
          </w:p>
        </w:tc>
        <w:tc>
          <w:tcPr>
            <w:tcW w:w="3055" w:type="dxa"/>
          </w:tcPr>
          <w:p w14:paraId="48149B79" w14:textId="77777777" w:rsidR="00AF0471" w:rsidRPr="00EB1050" w:rsidRDefault="00AF0471" w:rsidP="00741718">
            <w:pPr>
              <w:tabs>
                <w:tab w:val="left" w:pos="5775"/>
              </w:tabs>
              <w:rPr>
                <w:color w:val="A6A6A6" w:themeColor="background1" w:themeShade="A6"/>
              </w:rPr>
            </w:pPr>
            <w:r w:rsidRPr="00EB1050">
              <w:rPr>
                <w:color w:val="A6A6A6" w:themeColor="background1" w:themeShade="A6"/>
              </w:rPr>
              <w:t>De lunes a sábado</w:t>
            </w:r>
            <w:r w:rsidRPr="00EB1050">
              <w:rPr>
                <w:color w:val="A6A6A6" w:themeColor="background1" w:themeShade="A6"/>
              </w:rPr>
              <w:br/>
              <w:t>Domingos y festivos</w:t>
            </w:r>
          </w:p>
        </w:tc>
        <w:tc>
          <w:tcPr>
            <w:tcW w:w="3056" w:type="dxa"/>
          </w:tcPr>
          <w:p w14:paraId="599D537D" w14:textId="7C95D864" w:rsidR="00AF0471" w:rsidRPr="00EB1050" w:rsidRDefault="00216582" w:rsidP="00741718">
            <w:pPr>
              <w:tabs>
                <w:tab w:val="left" w:pos="5775"/>
              </w:tabs>
              <w:rPr>
                <w:color w:val="A6A6A6" w:themeColor="background1" w:themeShade="A6"/>
              </w:rPr>
            </w:pPr>
            <w:r w:rsidRPr="00EB1050">
              <w:rPr>
                <w:color w:val="A6A6A6" w:themeColor="background1" w:themeShade="A6"/>
              </w:rPr>
              <w:t>21</w:t>
            </w:r>
            <w:r w:rsidR="00AF0471" w:rsidRPr="00EB1050">
              <w:rPr>
                <w:color w:val="A6A6A6" w:themeColor="background1" w:themeShade="A6"/>
              </w:rPr>
              <w:t>,</w:t>
            </w:r>
            <w:r w:rsidRPr="00EB1050">
              <w:rPr>
                <w:color w:val="A6A6A6" w:themeColor="background1" w:themeShade="A6"/>
              </w:rPr>
              <w:t>26</w:t>
            </w:r>
            <w:r w:rsidR="00AF0471" w:rsidRPr="00EB1050">
              <w:rPr>
                <w:color w:val="A6A6A6" w:themeColor="background1" w:themeShade="A6"/>
              </w:rPr>
              <w:t>€</w:t>
            </w:r>
            <w:r w:rsidR="00AF0471" w:rsidRPr="00EB1050">
              <w:rPr>
                <w:color w:val="A6A6A6" w:themeColor="background1" w:themeShade="A6"/>
              </w:rPr>
              <w:br/>
              <w:t>22,</w:t>
            </w:r>
            <w:r w:rsidRPr="00EB1050">
              <w:rPr>
                <w:color w:val="A6A6A6" w:themeColor="background1" w:themeShade="A6"/>
              </w:rPr>
              <w:t>40</w:t>
            </w:r>
            <w:r w:rsidR="00AF0471" w:rsidRPr="00EB1050">
              <w:rPr>
                <w:color w:val="A6A6A6" w:themeColor="background1" w:themeShade="A6"/>
              </w:rPr>
              <w:t>€</w:t>
            </w:r>
          </w:p>
        </w:tc>
      </w:tr>
      <w:tr w:rsidR="00AF0471" w14:paraId="47E65503" w14:textId="77777777" w:rsidTr="00AF0471">
        <w:tc>
          <w:tcPr>
            <w:tcW w:w="3055" w:type="dxa"/>
          </w:tcPr>
          <w:p w14:paraId="14A8DE5E" w14:textId="57AB2E60" w:rsidR="00AF0471" w:rsidRPr="00AF0471" w:rsidRDefault="00AF0471" w:rsidP="00AF0471">
            <w:pPr>
              <w:tabs>
                <w:tab w:val="left" w:pos="5775"/>
              </w:tabs>
              <w:jc w:val="center"/>
              <w:rPr>
                <w:b/>
              </w:rPr>
            </w:pPr>
            <w:r w:rsidRPr="00216582">
              <w:rPr>
                <w:b/>
              </w:rPr>
              <w:t>202</w:t>
            </w:r>
            <w:r w:rsidR="00216582" w:rsidRPr="00216582">
              <w:rPr>
                <w:b/>
              </w:rPr>
              <w:t>2</w:t>
            </w:r>
          </w:p>
        </w:tc>
        <w:tc>
          <w:tcPr>
            <w:tcW w:w="3055" w:type="dxa"/>
          </w:tcPr>
          <w:p w14:paraId="2D67691B" w14:textId="4515EA17" w:rsidR="00AF0471" w:rsidRDefault="00AF0471" w:rsidP="00B7204A">
            <w:pPr>
              <w:tabs>
                <w:tab w:val="left" w:pos="5775"/>
              </w:tabs>
            </w:pPr>
            <w:r>
              <w:t xml:space="preserve">De lunes a </w:t>
            </w:r>
            <w:r w:rsidR="00E60BD2">
              <w:t>viernes</w:t>
            </w:r>
            <w:r>
              <w:br/>
            </w:r>
            <w:r w:rsidR="00E60BD2">
              <w:t>Sábados, d</w:t>
            </w:r>
            <w:r>
              <w:t>omingos y festivos</w:t>
            </w:r>
          </w:p>
        </w:tc>
        <w:tc>
          <w:tcPr>
            <w:tcW w:w="3056" w:type="dxa"/>
          </w:tcPr>
          <w:p w14:paraId="73380A0C" w14:textId="2EE498AA" w:rsidR="00AF0471" w:rsidRDefault="00AF0471" w:rsidP="00B7204A">
            <w:pPr>
              <w:tabs>
                <w:tab w:val="left" w:pos="5775"/>
              </w:tabs>
            </w:pPr>
            <w:r w:rsidRPr="00B87E36">
              <w:t>2</w:t>
            </w:r>
            <w:r w:rsidR="00216582" w:rsidRPr="00B87E36">
              <w:t>0</w:t>
            </w:r>
            <w:r w:rsidRPr="00B87E36">
              <w:t>,</w:t>
            </w:r>
            <w:r w:rsidR="00216582" w:rsidRPr="00B87E36">
              <w:t>73</w:t>
            </w:r>
            <w:r w:rsidRPr="00216582">
              <w:t>€</w:t>
            </w:r>
            <w:r w:rsidRPr="00216582">
              <w:br/>
              <w:t>2</w:t>
            </w:r>
            <w:r w:rsidR="00216582" w:rsidRPr="00216582">
              <w:t>4</w:t>
            </w:r>
            <w:r w:rsidRPr="00216582">
              <w:t>,</w:t>
            </w:r>
            <w:r w:rsidR="00216582" w:rsidRPr="00216582">
              <w:t>66</w:t>
            </w:r>
            <w:r w:rsidRPr="00216582">
              <w:t>€</w:t>
            </w:r>
          </w:p>
        </w:tc>
      </w:tr>
      <w:tr w:rsidR="00216582" w14:paraId="20DA76CB" w14:textId="77777777" w:rsidTr="00AF0471">
        <w:tc>
          <w:tcPr>
            <w:tcW w:w="3055" w:type="dxa"/>
          </w:tcPr>
          <w:p w14:paraId="5B909920" w14:textId="28F90167" w:rsidR="00216582" w:rsidRPr="00216582" w:rsidRDefault="00216582" w:rsidP="00AF0471">
            <w:pPr>
              <w:tabs>
                <w:tab w:val="left" w:pos="5775"/>
              </w:tabs>
              <w:jc w:val="center"/>
              <w:rPr>
                <w:b/>
              </w:rPr>
            </w:pPr>
            <w:r>
              <w:rPr>
                <w:b/>
              </w:rPr>
              <w:t>2023</w:t>
            </w:r>
          </w:p>
        </w:tc>
        <w:tc>
          <w:tcPr>
            <w:tcW w:w="3055" w:type="dxa"/>
          </w:tcPr>
          <w:p w14:paraId="554F537D" w14:textId="734C92C4" w:rsidR="00216582" w:rsidRDefault="00216582" w:rsidP="00B7204A">
            <w:pPr>
              <w:tabs>
                <w:tab w:val="left" w:pos="5775"/>
              </w:tabs>
            </w:pPr>
            <w:r>
              <w:t xml:space="preserve">De lunes a </w:t>
            </w:r>
            <w:r w:rsidR="00E60BD2">
              <w:t>viernes</w:t>
            </w:r>
            <w:r>
              <w:br/>
            </w:r>
            <w:r w:rsidR="006B03F2">
              <w:t>S</w:t>
            </w:r>
            <w:r w:rsidR="00E60BD2">
              <w:t>ábados, d</w:t>
            </w:r>
            <w:r>
              <w:t>omingos y festivos</w:t>
            </w:r>
          </w:p>
        </w:tc>
        <w:tc>
          <w:tcPr>
            <w:tcW w:w="3056" w:type="dxa"/>
          </w:tcPr>
          <w:p w14:paraId="5F42CDB5" w14:textId="1D484395" w:rsidR="00216582" w:rsidRPr="00216582" w:rsidRDefault="00216582" w:rsidP="00B7204A">
            <w:pPr>
              <w:tabs>
                <w:tab w:val="left" w:pos="5775"/>
              </w:tabs>
            </w:pPr>
            <w:r w:rsidRPr="00216582">
              <w:t>2</w:t>
            </w:r>
            <w:r>
              <w:t>2,34</w:t>
            </w:r>
            <w:r w:rsidRPr="00216582">
              <w:t>€</w:t>
            </w:r>
            <w:r w:rsidRPr="00216582">
              <w:br/>
              <w:t>2</w:t>
            </w:r>
            <w:r>
              <w:t>6</w:t>
            </w:r>
            <w:r w:rsidRPr="00216582">
              <w:t>,</w:t>
            </w:r>
            <w:r>
              <w:t>35</w:t>
            </w:r>
            <w:r w:rsidRPr="00216582">
              <w:t>€</w:t>
            </w:r>
          </w:p>
        </w:tc>
      </w:tr>
      <w:tr w:rsidR="00216582" w14:paraId="15AC673C" w14:textId="77777777" w:rsidTr="00AF0471">
        <w:tc>
          <w:tcPr>
            <w:tcW w:w="3055" w:type="dxa"/>
          </w:tcPr>
          <w:p w14:paraId="348A41EB" w14:textId="321ABD06" w:rsidR="00216582" w:rsidRDefault="00216582" w:rsidP="00AF0471">
            <w:pPr>
              <w:tabs>
                <w:tab w:val="left" w:pos="5775"/>
              </w:tabs>
              <w:jc w:val="center"/>
              <w:rPr>
                <w:b/>
              </w:rPr>
            </w:pPr>
            <w:r>
              <w:rPr>
                <w:b/>
              </w:rPr>
              <w:t>2024</w:t>
            </w:r>
            <w:r w:rsidR="006B03F2">
              <w:rPr>
                <w:b/>
              </w:rPr>
              <w:t xml:space="preserve"> y prórrogas </w:t>
            </w:r>
            <w:r w:rsidR="00564F61">
              <w:rPr>
                <w:b/>
              </w:rPr>
              <w:t xml:space="preserve">de </w:t>
            </w:r>
            <w:r w:rsidR="006B03F2">
              <w:rPr>
                <w:b/>
              </w:rPr>
              <w:t>contrato</w:t>
            </w:r>
          </w:p>
          <w:p w14:paraId="5212F6B1" w14:textId="46D25D1B" w:rsidR="006B03F2" w:rsidRDefault="006B03F2" w:rsidP="00AF0471">
            <w:pPr>
              <w:tabs>
                <w:tab w:val="left" w:pos="5775"/>
              </w:tabs>
              <w:jc w:val="center"/>
              <w:rPr>
                <w:b/>
              </w:rPr>
            </w:pPr>
            <w:r>
              <w:rPr>
                <w:b/>
              </w:rPr>
              <w:t>2025 y 2026</w:t>
            </w:r>
          </w:p>
        </w:tc>
        <w:tc>
          <w:tcPr>
            <w:tcW w:w="3055" w:type="dxa"/>
          </w:tcPr>
          <w:p w14:paraId="3C8ED089" w14:textId="3D47B1C6" w:rsidR="00216582" w:rsidRDefault="00216582" w:rsidP="00B7204A">
            <w:pPr>
              <w:tabs>
                <w:tab w:val="left" w:pos="5775"/>
              </w:tabs>
            </w:pPr>
            <w:r>
              <w:t xml:space="preserve">De lunes a </w:t>
            </w:r>
            <w:r w:rsidR="00E60BD2">
              <w:t>viernes</w:t>
            </w:r>
            <w:r>
              <w:br/>
            </w:r>
            <w:r w:rsidR="006B03F2">
              <w:t>Sábados</w:t>
            </w:r>
            <w:r w:rsidR="00E60BD2">
              <w:t>, d</w:t>
            </w:r>
            <w:r>
              <w:t>omingos y festivos</w:t>
            </w:r>
          </w:p>
        </w:tc>
        <w:tc>
          <w:tcPr>
            <w:tcW w:w="3056" w:type="dxa"/>
          </w:tcPr>
          <w:p w14:paraId="4DE2ED0A" w14:textId="57ED6195" w:rsidR="00216582" w:rsidRPr="00216582" w:rsidRDefault="00216582" w:rsidP="00B7204A">
            <w:pPr>
              <w:tabs>
                <w:tab w:val="left" w:pos="5775"/>
              </w:tabs>
            </w:pPr>
            <w:r w:rsidRPr="00216582">
              <w:t>2</w:t>
            </w:r>
            <w:r>
              <w:t>5,58</w:t>
            </w:r>
            <w:r w:rsidRPr="00216582">
              <w:t>€</w:t>
            </w:r>
            <w:r w:rsidRPr="00216582">
              <w:br/>
              <w:t>2</w:t>
            </w:r>
            <w:r>
              <w:t>8</w:t>
            </w:r>
            <w:r w:rsidRPr="00216582">
              <w:t>,</w:t>
            </w:r>
            <w:r>
              <w:t>01</w:t>
            </w:r>
            <w:r w:rsidRPr="00216582">
              <w:t>€</w:t>
            </w:r>
          </w:p>
        </w:tc>
      </w:tr>
    </w:tbl>
    <w:p w14:paraId="355B20DA" w14:textId="77777777" w:rsidR="0010718D" w:rsidRDefault="0010718D" w:rsidP="0010718D">
      <w:pPr>
        <w:tabs>
          <w:tab w:val="left" w:pos="1230"/>
        </w:tabs>
        <w:suppressAutoHyphens/>
        <w:spacing w:after="0" w:line="240" w:lineRule="auto"/>
        <w:ind w:left="45"/>
        <w:jc w:val="both"/>
        <w:rPr>
          <w:rFonts w:ascii="Arial" w:hAnsi="Arial" w:cs="Arial"/>
          <w:b/>
          <w:sz w:val="16"/>
          <w:szCs w:val="16"/>
          <w:lang w:eastAsia="ar-SA"/>
        </w:rPr>
      </w:pPr>
      <w:r w:rsidRPr="004F0356">
        <w:rPr>
          <w:rFonts w:ascii="Arial" w:hAnsi="Arial" w:cs="Arial"/>
          <w:b/>
          <w:sz w:val="16"/>
          <w:szCs w:val="16"/>
          <w:lang w:eastAsia="ar-SA"/>
        </w:rPr>
        <w:t>El coste de estos servicios será con cargo al presupuesto del centro de gasto que los solicite. La factura será emitida por la empresa adjudicataria según los códigos DIR facilitados por la unidad contratante, sin los cuales no se tramitará la solicitud.</w:t>
      </w:r>
    </w:p>
    <w:p w14:paraId="362BDEE9" w14:textId="40812451" w:rsidR="0010718D" w:rsidRPr="004D3DAF" w:rsidRDefault="0010718D" w:rsidP="0010718D">
      <w:pPr>
        <w:tabs>
          <w:tab w:val="left" w:pos="1230"/>
        </w:tabs>
        <w:suppressAutoHyphens/>
        <w:spacing w:after="0" w:line="240" w:lineRule="auto"/>
        <w:ind w:left="45"/>
        <w:jc w:val="both"/>
        <w:rPr>
          <w:rFonts w:ascii="Arial" w:hAnsi="Arial" w:cs="Arial"/>
          <w:b/>
          <w:sz w:val="16"/>
          <w:szCs w:val="16"/>
          <w:lang w:eastAsia="ar-SA"/>
        </w:rPr>
      </w:pPr>
      <w:r>
        <w:rPr>
          <w:rFonts w:ascii="Arial" w:hAnsi="Arial" w:cs="Arial"/>
          <w:b/>
          <w:sz w:val="16"/>
          <w:szCs w:val="16"/>
          <w:lang w:eastAsia="ar-SA"/>
        </w:rPr>
        <w:t xml:space="preserve">   Instrucciones para el Módulo DOCUMENTA: en el apartado </w:t>
      </w:r>
      <w:r>
        <w:rPr>
          <w:rFonts w:ascii="Arial" w:hAnsi="Arial" w:cs="Arial"/>
          <w:b/>
          <w:i/>
          <w:iCs/>
          <w:sz w:val="16"/>
          <w:szCs w:val="16"/>
          <w:lang w:eastAsia="ar-SA"/>
        </w:rPr>
        <w:t xml:space="preserve">Tipo de expediente </w:t>
      </w:r>
      <w:r>
        <w:rPr>
          <w:rFonts w:ascii="Arial" w:hAnsi="Arial" w:cs="Arial"/>
          <w:b/>
          <w:sz w:val="16"/>
          <w:szCs w:val="16"/>
          <w:lang w:eastAsia="ar-SA"/>
        </w:rPr>
        <w:t xml:space="preserve">incluir el código </w:t>
      </w:r>
      <w:r w:rsidRPr="004D3DAF">
        <w:rPr>
          <w:rFonts w:ascii="Arial" w:hAnsi="Arial" w:cs="Arial"/>
          <w:b/>
          <w:sz w:val="16"/>
          <w:szCs w:val="16"/>
          <w:u w:val="single"/>
          <w:lang w:eastAsia="ar-SA"/>
        </w:rPr>
        <w:t>94</w:t>
      </w:r>
      <w:r>
        <w:rPr>
          <w:rFonts w:ascii="Arial" w:hAnsi="Arial" w:cs="Arial"/>
          <w:b/>
          <w:sz w:val="16"/>
          <w:szCs w:val="16"/>
          <w:u w:val="single"/>
          <w:lang w:eastAsia="ar-SA"/>
        </w:rPr>
        <w:t>2</w:t>
      </w:r>
      <w:r w:rsidRPr="004D3DAF">
        <w:rPr>
          <w:rFonts w:ascii="Arial" w:hAnsi="Arial" w:cs="Arial"/>
          <w:b/>
          <w:sz w:val="16"/>
          <w:szCs w:val="16"/>
          <w:u w:val="single"/>
          <w:lang w:eastAsia="ar-SA"/>
        </w:rPr>
        <w:t xml:space="preserve"> Servicios de </w:t>
      </w:r>
      <w:r>
        <w:rPr>
          <w:rFonts w:ascii="Arial" w:hAnsi="Arial" w:cs="Arial"/>
          <w:b/>
          <w:sz w:val="16"/>
          <w:szCs w:val="16"/>
          <w:u w:val="single"/>
          <w:lang w:eastAsia="ar-SA"/>
        </w:rPr>
        <w:t>Limpieza</w:t>
      </w:r>
      <w:r>
        <w:rPr>
          <w:rFonts w:ascii="Arial" w:hAnsi="Arial" w:cs="Arial"/>
          <w:b/>
          <w:sz w:val="16"/>
          <w:szCs w:val="16"/>
          <w:lang w:eastAsia="ar-SA"/>
        </w:rPr>
        <w:t>.</w:t>
      </w:r>
    </w:p>
    <w:p w14:paraId="4C13526E" w14:textId="345922B1" w:rsidR="0010718D" w:rsidRPr="00CF7BDC" w:rsidRDefault="0010718D" w:rsidP="0010718D">
      <w:pPr>
        <w:tabs>
          <w:tab w:val="left" w:pos="1230"/>
        </w:tabs>
        <w:suppressAutoHyphens/>
        <w:spacing w:after="0" w:line="240" w:lineRule="auto"/>
        <w:ind w:left="45"/>
        <w:jc w:val="both"/>
        <w:rPr>
          <w:rFonts w:ascii="Arial" w:hAnsi="Arial" w:cs="Arial"/>
          <w:b/>
          <w:bCs/>
          <w:sz w:val="16"/>
          <w:szCs w:val="16"/>
          <w:lang w:eastAsia="ar-SA"/>
        </w:rPr>
      </w:pPr>
      <w:r w:rsidRPr="004F0356">
        <w:rPr>
          <w:rFonts w:ascii="Arial" w:hAnsi="Arial" w:cs="Arial"/>
          <w:b/>
          <w:sz w:val="16"/>
          <w:szCs w:val="16"/>
          <w:lang w:eastAsia="ar-SA"/>
        </w:rPr>
        <w:t xml:space="preserve">   Asimismo, el gestor económico que tramite la factura deberá cumplimentar en los ADO 240 el campo de </w:t>
      </w:r>
      <w:r w:rsidRPr="004F0356">
        <w:rPr>
          <w:rFonts w:ascii="Arial" w:hAnsi="Arial" w:cs="Arial"/>
          <w:b/>
          <w:bCs/>
          <w:i/>
          <w:iCs/>
          <w:sz w:val="16"/>
          <w:szCs w:val="16"/>
          <w:lang w:eastAsia="ar-SA"/>
        </w:rPr>
        <w:t>Referencia libre</w:t>
      </w:r>
      <w:r w:rsidRPr="004F0356">
        <w:rPr>
          <w:rFonts w:ascii="Arial" w:hAnsi="Arial" w:cs="Arial"/>
          <w:b/>
          <w:sz w:val="16"/>
          <w:szCs w:val="16"/>
          <w:lang w:eastAsia="ar-SA"/>
        </w:rPr>
        <w:t xml:space="preserve"> con la referencia literal del expediente del Contrato: </w:t>
      </w:r>
      <w:r w:rsidRPr="004F0356">
        <w:rPr>
          <w:rFonts w:ascii="Arial" w:hAnsi="Arial" w:cs="Arial"/>
          <w:b/>
          <w:bCs/>
          <w:sz w:val="16"/>
          <w:szCs w:val="16"/>
          <w:u w:val="single"/>
          <w:lang w:eastAsia="ar-SA"/>
        </w:rPr>
        <w:t>20/ANT/20</w:t>
      </w:r>
      <w:r>
        <w:rPr>
          <w:rFonts w:ascii="Arial" w:hAnsi="Arial" w:cs="Arial"/>
          <w:b/>
          <w:bCs/>
          <w:sz w:val="16"/>
          <w:szCs w:val="16"/>
          <w:u w:val="single"/>
          <w:lang w:eastAsia="ar-SA"/>
        </w:rPr>
        <w:t>478</w:t>
      </w:r>
      <w:r>
        <w:rPr>
          <w:rFonts w:ascii="Arial" w:hAnsi="Arial" w:cs="Arial"/>
          <w:b/>
          <w:bCs/>
          <w:sz w:val="16"/>
          <w:szCs w:val="16"/>
          <w:lang w:eastAsia="ar-SA"/>
        </w:rPr>
        <w:t>.</w:t>
      </w:r>
    </w:p>
    <w:p w14:paraId="60F668FF" w14:textId="77777777" w:rsidR="0010718D" w:rsidRDefault="0010718D" w:rsidP="00741718">
      <w:pPr>
        <w:tabs>
          <w:tab w:val="left" w:pos="5775"/>
        </w:tabs>
      </w:pPr>
    </w:p>
    <w:sectPr w:rsidR="0010718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6BD79" w14:textId="77777777" w:rsidR="005E7D04" w:rsidRPr="00C96F7C" w:rsidRDefault="005E7D04" w:rsidP="00C96F7C">
      <w:r>
        <w:separator/>
      </w:r>
    </w:p>
  </w:endnote>
  <w:endnote w:type="continuationSeparator" w:id="0">
    <w:p w14:paraId="18F81F19" w14:textId="77777777" w:rsidR="005E7D04" w:rsidRPr="00C96F7C" w:rsidRDefault="005E7D04" w:rsidP="00C96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43FE1" w14:textId="0FBCC094" w:rsidR="00C33028" w:rsidRPr="000838A9" w:rsidRDefault="00C33028" w:rsidP="00C33028">
    <w:pPr>
      <w:pStyle w:val="Piedepgina"/>
      <w:jc w:val="center"/>
      <w:rPr>
        <w:b/>
        <w:sz w:val="24"/>
        <w:szCs w:val="24"/>
      </w:rPr>
    </w:pPr>
    <w:r w:rsidRPr="000838A9">
      <w:rPr>
        <w:b/>
        <w:sz w:val="24"/>
        <w:szCs w:val="24"/>
      </w:rPr>
      <w:t xml:space="preserve">Remitir por correo electrónico como documento adjunto a: </w:t>
    </w:r>
    <w:hyperlink r:id="rId1" w:history="1">
      <w:r w:rsidR="00FF5976" w:rsidRPr="00030561">
        <w:rPr>
          <w:rStyle w:val="Hipervnculo"/>
          <w:b/>
          <w:sz w:val="24"/>
          <w:szCs w:val="24"/>
        </w:rPr>
        <w:t>mantenimiento@us.es</w:t>
      </w:r>
    </w:hyperlink>
    <w:r>
      <w:rPr>
        <w:b/>
        <w:sz w:val="24"/>
        <w:szCs w:val="24"/>
      </w:rPr>
      <w:t xml:space="preserve"> </w:t>
    </w:r>
  </w:p>
  <w:p w14:paraId="0993696B" w14:textId="77777777" w:rsidR="00C33028" w:rsidRDefault="00C3302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99487" w14:textId="77777777" w:rsidR="005E7D04" w:rsidRPr="00C96F7C" w:rsidRDefault="005E7D04" w:rsidP="00C96F7C">
      <w:r>
        <w:separator/>
      </w:r>
    </w:p>
  </w:footnote>
  <w:footnote w:type="continuationSeparator" w:id="0">
    <w:p w14:paraId="08FEAE81" w14:textId="77777777" w:rsidR="005E7D04" w:rsidRPr="00C96F7C" w:rsidRDefault="005E7D04" w:rsidP="00C96F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8F383" w14:textId="77777777" w:rsidR="00912CD3" w:rsidRPr="009630F7" w:rsidRDefault="00912CD3" w:rsidP="00741718">
    <w:pPr>
      <w:pStyle w:val="Encabezado"/>
      <w:jc w:val="center"/>
      <w:rPr>
        <w:sz w:val="28"/>
        <w:szCs w:val="28"/>
      </w:rPr>
    </w:pPr>
    <w:r w:rsidRPr="009630F7">
      <w:rPr>
        <w:sz w:val="28"/>
        <w:szCs w:val="28"/>
      </w:rPr>
      <w:t>SERVICIO DE MANTENIMIENTO</w:t>
    </w:r>
  </w:p>
  <w:p w14:paraId="5D42CB58" w14:textId="77777777" w:rsidR="00912CD3" w:rsidRPr="009630F7" w:rsidRDefault="00912CD3" w:rsidP="00741718">
    <w:pPr>
      <w:pStyle w:val="Encabezado"/>
      <w:jc w:val="center"/>
      <w:rPr>
        <w:sz w:val="28"/>
        <w:szCs w:val="28"/>
      </w:rPr>
    </w:pPr>
  </w:p>
  <w:p w14:paraId="667FD83E" w14:textId="77777777" w:rsidR="00912CD3" w:rsidRPr="009630F7" w:rsidRDefault="00912CD3" w:rsidP="00741718">
    <w:pPr>
      <w:pStyle w:val="Encabezado"/>
      <w:jc w:val="center"/>
      <w:rPr>
        <w:sz w:val="28"/>
        <w:szCs w:val="28"/>
      </w:rPr>
    </w:pPr>
    <w:r w:rsidRPr="009630F7">
      <w:rPr>
        <w:sz w:val="28"/>
        <w:szCs w:val="28"/>
      </w:rPr>
      <w:t>UNIDAD DE LIMPIEZA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oNotShadeFormData/>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031"/>
    <w:rsid w:val="00025F33"/>
    <w:rsid w:val="00037BDB"/>
    <w:rsid w:val="00084CEF"/>
    <w:rsid w:val="0010718D"/>
    <w:rsid w:val="00126727"/>
    <w:rsid w:val="00140158"/>
    <w:rsid w:val="00152B07"/>
    <w:rsid w:val="001B075A"/>
    <w:rsid w:val="001F6031"/>
    <w:rsid w:val="0020563E"/>
    <w:rsid w:val="00216582"/>
    <w:rsid w:val="00233501"/>
    <w:rsid w:val="0028490E"/>
    <w:rsid w:val="002C536A"/>
    <w:rsid w:val="002D1EF6"/>
    <w:rsid w:val="003137D2"/>
    <w:rsid w:val="00316314"/>
    <w:rsid w:val="00387B61"/>
    <w:rsid w:val="00390EC6"/>
    <w:rsid w:val="003A103D"/>
    <w:rsid w:val="00404774"/>
    <w:rsid w:val="00424FBD"/>
    <w:rsid w:val="00490E01"/>
    <w:rsid w:val="00564F61"/>
    <w:rsid w:val="005A55C9"/>
    <w:rsid w:val="005D5152"/>
    <w:rsid w:val="005E7D04"/>
    <w:rsid w:val="006509B3"/>
    <w:rsid w:val="0065350A"/>
    <w:rsid w:val="006A58C9"/>
    <w:rsid w:val="006B03F2"/>
    <w:rsid w:val="006E4194"/>
    <w:rsid w:val="00741718"/>
    <w:rsid w:val="0088652E"/>
    <w:rsid w:val="008C6856"/>
    <w:rsid w:val="008F4656"/>
    <w:rsid w:val="009078AC"/>
    <w:rsid w:val="00912CD3"/>
    <w:rsid w:val="009630F7"/>
    <w:rsid w:val="009F7B28"/>
    <w:rsid w:val="00A32B95"/>
    <w:rsid w:val="00A73915"/>
    <w:rsid w:val="00A87ECE"/>
    <w:rsid w:val="00AB3939"/>
    <w:rsid w:val="00AF0471"/>
    <w:rsid w:val="00B302B7"/>
    <w:rsid w:val="00B771E2"/>
    <w:rsid w:val="00B77426"/>
    <w:rsid w:val="00B8327E"/>
    <w:rsid w:val="00B87E36"/>
    <w:rsid w:val="00BD124F"/>
    <w:rsid w:val="00C24AAC"/>
    <w:rsid w:val="00C33028"/>
    <w:rsid w:val="00C96F7C"/>
    <w:rsid w:val="00CB1954"/>
    <w:rsid w:val="00D0175A"/>
    <w:rsid w:val="00D228A9"/>
    <w:rsid w:val="00D63F8D"/>
    <w:rsid w:val="00DE4D38"/>
    <w:rsid w:val="00DF311B"/>
    <w:rsid w:val="00E43A1C"/>
    <w:rsid w:val="00E60BD2"/>
    <w:rsid w:val="00EA2720"/>
    <w:rsid w:val="00EA3FF8"/>
    <w:rsid w:val="00EB1050"/>
    <w:rsid w:val="00ED537A"/>
    <w:rsid w:val="00EF664A"/>
    <w:rsid w:val="00F016B9"/>
    <w:rsid w:val="00F11F56"/>
    <w:rsid w:val="00F258AA"/>
    <w:rsid w:val="00F7057C"/>
    <w:rsid w:val="00FC6259"/>
    <w:rsid w:val="00FF59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2C400"/>
  <w15:docId w15:val="{D4B2A657-101C-4CF6-97CA-E5750C55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3915"/>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A73915"/>
  </w:style>
  <w:style w:type="paragraph" w:styleId="Piedepgina">
    <w:name w:val="footer"/>
    <w:basedOn w:val="Normal"/>
    <w:link w:val="PiedepginaCar"/>
    <w:uiPriority w:val="99"/>
    <w:unhideWhenUsed/>
    <w:rsid w:val="00A73915"/>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A73915"/>
  </w:style>
  <w:style w:type="table" w:styleId="Tablaconcuadrcula">
    <w:name w:val="Table Grid"/>
    <w:basedOn w:val="Tablanormal"/>
    <w:uiPriority w:val="59"/>
    <w:rsid w:val="00A739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912CD3"/>
    <w:rPr>
      <w:color w:val="808080"/>
    </w:rPr>
  </w:style>
  <w:style w:type="paragraph" w:styleId="Textodeglobo">
    <w:name w:val="Balloon Text"/>
    <w:basedOn w:val="Normal"/>
    <w:link w:val="TextodegloboCar"/>
    <w:uiPriority w:val="99"/>
    <w:semiHidden/>
    <w:unhideWhenUsed/>
    <w:rsid w:val="00912CD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12CD3"/>
    <w:rPr>
      <w:rFonts w:ascii="Tahoma" w:hAnsi="Tahoma" w:cs="Tahoma"/>
      <w:sz w:val="16"/>
      <w:szCs w:val="16"/>
    </w:rPr>
  </w:style>
  <w:style w:type="character" w:styleId="Hipervnculo">
    <w:name w:val="Hyperlink"/>
    <w:basedOn w:val="Fuentedeprrafopredeter"/>
    <w:uiPriority w:val="99"/>
    <w:unhideWhenUsed/>
    <w:rsid w:val="00C33028"/>
    <w:rPr>
      <w:color w:val="0000FF" w:themeColor="hyperlink"/>
      <w:u w:val="single"/>
    </w:rPr>
  </w:style>
  <w:style w:type="character" w:customStyle="1" w:styleId="Mencinsinresolver1">
    <w:name w:val="Mención sin resolver1"/>
    <w:basedOn w:val="Fuentedeprrafopredeter"/>
    <w:uiPriority w:val="99"/>
    <w:semiHidden/>
    <w:unhideWhenUsed/>
    <w:rsid w:val="00FF59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mantenimiento@us.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Desktop\SOLICITUD%20DE%20SERVICIOS%20COMPLEMENTARIOS%20DE%20LIMPIEZ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B5441E738454E79950CBF758AD33C8E"/>
        <w:category>
          <w:name w:val="General"/>
          <w:gallery w:val="placeholder"/>
        </w:category>
        <w:types>
          <w:type w:val="bbPlcHdr"/>
        </w:types>
        <w:behaviors>
          <w:behavior w:val="content"/>
        </w:behaviors>
        <w:guid w:val="{108FF0B5-6D2F-424F-9EF8-B9945D4CD115}"/>
      </w:docPartPr>
      <w:docPartBody>
        <w:p w:rsidR="004F2BF7" w:rsidRDefault="000561EC">
          <w:pPr>
            <w:pStyle w:val="CB5441E738454E79950CBF758AD33C8E"/>
          </w:pPr>
          <w:r>
            <w:rPr>
              <w:rStyle w:val="Textodelmarcadordeposicin"/>
            </w:rPr>
            <w:t>Introducir texto</w:t>
          </w:r>
          <w:r w:rsidRPr="00AF0471">
            <w:rPr>
              <w:rStyle w:val="Textodelmarcadordeposicin"/>
            </w:rPr>
            <w:t>.</w:t>
          </w:r>
        </w:p>
      </w:docPartBody>
    </w:docPart>
    <w:docPart>
      <w:docPartPr>
        <w:name w:val="A8C465B2C5AB46B5BA654D323C1B5494"/>
        <w:category>
          <w:name w:val="General"/>
          <w:gallery w:val="placeholder"/>
        </w:category>
        <w:types>
          <w:type w:val="bbPlcHdr"/>
        </w:types>
        <w:behaviors>
          <w:behavior w:val="content"/>
        </w:behaviors>
        <w:guid w:val="{D76DA450-37DB-41F8-85F4-E04C3AFD6BCF}"/>
      </w:docPartPr>
      <w:docPartBody>
        <w:p w:rsidR="004F2BF7" w:rsidRDefault="000561EC">
          <w:pPr>
            <w:pStyle w:val="A8C465B2C5AB46B5BA654D323C1B5494"/>
          </w:pPr>
          <w:r w:rsidRPr="00CC3BAE">
            <w:rPr>
              <w:rStyle w:val="Textodelmarcadordeposicin"/>
            </w:rPr>
            <w:t>Haga clic aquí para escribir texto.</w:t>
          </w:r>
        </w:p>
      </w:docPartBody>
    </w:docPart>
    <w:docPart>
      <w:docPartPr>
        <w:name w:val="9FAD534D5CB04FACBCC87FF4CE0BE9B3"/>
        <w:category>
          <w:name w:val="General"/>
          <w:gallery w:val="placeholder"/>
        </w:category>
        <w:types>
          <w:type w:val="bbPlcHdr"/>
        </w:types>
        <w:behaviors>
          <w:behavior w:val="content"/>
        </w:behaviors>
        <w:guid w:val="{13CE358D-0FCF-4EED-86FF-3598A62F0FB7}"/>
      </w:docPartPr>
      <w:docPartBody>
        <w:p w:rsidR="004F2BF7" w:rsidRDefault="000561EC">
          <w:pPr>
            <w:pStyle w:val="9FAD534D5CB04FACBCC87FF4CE0BE9B3"/>
          </w:pPr>
          <w:r w:rsidRPr="00E34789">
            <w:rPr>
              <w:rStyle w:val="Textodelmarcadordeposicin"/>
            </w:rPr>
            <w:t>Introducir texto.</w:t>
          </w:r>
        </w:p>
      </w:docPartBody>
    </w:docPart>
    <w:docPart>
      <w:docPartPr>
        <w:name w:val="550BE552879D43D9BC56500E2361007A"/>
        <w:category>
          <w:name w:val="General"/>
          <w:gallery w:val="placeholder"/>
        </w:category>
        <w:types>
          <w:type w:val="bbPlcHdr"/>
        </w:types>
        <w:behaviors>
          <w:behavior w:val="content"/>
        </w:behaviors>
        <w:guid w:val="{B834740D-20B1-4C74-AC60-C74A6963C7F3}"/>
      </w:docPartPr>
      <w:docPartBody>
        <w:p w:rsidR="004F2BF7" w:rsidRDefault="000561EC">
          <w:pPr>
            <w:pStyle w:val="550BE552879D43D9BC56500E2361007A"/>
          </w:pPr>
          <w:r w:rsidRPr="00AF0471">
            <w:rPr>
              <w:rStyle w:val="Textodelmarcadordeposicin"/>
            </w:rPr>
            <w:t>Haga clic aquí para escribir texto.</w:t>
          </w:r>
        </w:p>
      </w:docPartBody>
    </w:docPart>
    <w:docPart>
      <w:docPartPr>
        <w:name w:val="C13920009C5F457D857A68D3F0E38534"/>
        <w:category>
          <w:name w:val="General"/>
          <w:gallery w:val="placeholder"/>
        </w:category>
        <w:types>
          <w:type w:val="bbPlcHdr"/>
        </w:types>
        <w:behaviors>
          <w:behavior w:val="content"/>
        </w:behaviors>
        <w:guid w:val="{74C7DFF1-21CE-4A10-9784-11F8E18E108A}"/>
      </w:docPartPr>
      <w:docPartBody>
        <w:p w:rsidR="004F2BF7" w:rsidRDefault="000561EC">
          <w:pPr>
            <w:pStyle w:val="C13920009C5F457D857A68D3F0E38534"/>
          </w:pPr>
          <w:r>
            <w:t>Introducir texto</w:t>
          </w:r>
          <w:r w:rsidRPr="00CC3BAE">
            <w:rPr>
              <w:rStyle w:val="Textodelmarcadordeposicin"/>
            </w:rPr>
            <w:t>.</w:t>
          </w:r>
        </w:p>
      </w:docPartBody>
    </w:docPart>
    <w:docPart>
      <w:docPartPr>
        <w:name w:val="2C7702A6393D419F8C9ADCC1403EBDA5"/>
        <w:category>
          <w:name w:val="General"/>
          <w:gallery w:val="placeholder"/>
        </w:category>
        <w:types>
          <w:type w:val="bbPlcHdr"/>
        </w:types>
        <w:behaviors>
          <w:behavior w:val="content"/>
        </w:behaviors>
        <w:guid w:val="{EC380E75-9284-4B23-B0BA-5C04262C4A1B}"/>
      </w:docPartPr>
      <w:docPartBody>
        <w:p w:rsidR="004F2BF7" w:rsidRDefault="000561EC">
          <w:pPr>
            <w:pStyle w:val="2C7702A6393D419F8C9ADCC1403EBDA5"/>
          </w:pPr>
          <w:r w:rsidRPr="00E34789">
            <w:rPr>
              <w:rStyle w:val="Textodelmarcadordeposicin"/>
            </w:rPr>
            <w:t>Introducir texto.</w:t>
          </w:r>
        </w:p>
      </w:docPartBody>
    </w:docPart>
    <w:docPart>
      <w:docPartPr>
        <w:name w:val="EF28055F2EE14E63BE0FB7177240108C"/>
        <w:category>
          <w:name w:val="General"/>
          <w:gallery w:val="placeholder"/>
        </w:category>
        <w:types>
          <w:type w:val="bbPlcHdr"/>
        </w:types>
        <w:behaviors>
          <w:behavior w:val="content"/>
        </w:behaviors>
        <w:guid w:val="{15014B6B-3AB5-4628-819D-B2EF88AEDBDB}"/>
      </w:docPartPr>
      <w:docPartBody>
        <w:p w:rsidR="004F2BF7" w:rsidRDefault="000561EC">
          <w:pPr>
            <w:pStyle w:val="EF28055F2EE14E63BE0FB7177240108C"/>
          </w:pPr>
          <w:r w:rsidRPr="00CC3BAE">
            <w:rPr>
              <w:rStyle w:val="Textodelmarcadordeposicin"/>
            </w:rPr>
            <w:t>Haga clic aquí para escribir una fecha.</w:t>
          </w:r>
        </w:p>
      </w:docPartBody>
    </w:docPart>
    <w:docPart>
      <w:docPartPr>
        <w:name w:val="0F136504C62647F2AEF4E49A26D9750C"/>
        <w:category>
          <w:name w:val="General"/>
          <w:gallery w:val="placeholder"/>
        </w:category>
        <w:types>
          <w:type w:val="bbPlcHdr"/>
        </w:types>
        <w:behaviors>
          <w:behavior w:val="content"/>
        </w:behaviors>
        <w:guid w:val="{96B56A54-438F-493E-9BB4-42CBEFB52116}"/>
      </w:docPartPr>
      <w:docPartBody>
        <w:p w:rsidR="004F2BF7" w:rsidRDefault="000561EC">
          <w:pPr>
            <w:pStyle w:val="0F136504C62647F2AEF4E49A26D9750C"/>
          </w:pPr>
          <w:r w:rsidRPr="00E34789">
            <w:rPr>
              <w:rStyle w:val="Textodelmarcadordeposicin"/>
            </w:rPr>
            <w:t>Introducir texto.</w:t>
          </w:r>
        </w:p>
      </w:docPartBody>
    </w:docPart>
    <w:docPart>
      <w:docPartPr>
        <w:name w:val="91384341D9594CE6A1192ADCE5FB5D39"/>
        <w:category>
          <w:name w:val="General"/>
          <w:gallery w:val="placeholder"/>
        </w:category>
        <w:types>
          <w:type w:val="bbPlcHdr"/>
        </w:types>
        <w:behaviors>
          <w:behavior w:val="content"/>
        </w:behaviors>
        <w:guid w:val="{59423101-1145-4509-B588-E01C2CF91552}"/>
      </w:docPartPr>
      <w:docPartBody>
        <w:p w:rsidR="004F2BF7" w:rsidRDefault="000561EC">
          <w:pPr>
            <w:pStyle w:val="91384341D9594CE6A1192ADCE5FB5D39"/>
          </w:pPr>
          <w:r w:rsidRPr="00E34789">
            <w:rPr>
              <w:rStyle w:val="Textodelmarcadordeposicin"/>
            </w:rPr>
            <w:t>Introducir texto.</w:t>
          </w:r>
        </w:p>
      </w:docPartBody>
    </w:docPart>
    <w:docPart>
      <w:docPartPr>
        <w:name w:val="6C27EBC018CD46B29A298D0E4A091B28"/>
        <w:category>
          <w:name w:val="General"/>
          <w:gallery w:val="placeholder"/>
        </w:category>
        <w:types>
          <w:type w:val="bbPlcHdr"/>
        </w:types>
        <w:behaviors>
          <w:behavior w:val="content"/>
        </w:behaviors>
        <w:guid w:val="{8A6FB7CE-0321-4C04-BFC5-E6D2DF9EE7CF}"/>
      </w:docPartPr>
      <w:docPartBody>
        <w:p w:rsidR="004F2BF7" w:rsidRDefault="000561EC">
          <w:pPr>
            <w:pStyle w:val="6C27EBC018CD46B29A298D0E4A091B28"/>
          </w:pPr>
          <w:r w:rsidRPr="00E34789">
            <w:rPr>
              <w:rStyle w:val="Textodelmarcadordeposicin"/>
            </w:rPr>
            <w:t>Introducir texto.</w:t>
          </w:r>
        </w:p>
      </w:docPartBody>
    </w:docPart>
    <w:docPart>
      <w:docPartPr>
        <w:name w:val="2545DADBF5C74A648038BF914508F4E6"/>
        <w:category>
          <w:name w:val="General"/>
          <w:gallery w:val="placeholder"/>
        </w:category>
        <w:types>
          <w:type w:val="bbPlcHdr"/>
        </w:types>
        <w:behaviors>
          <w:behavior w:val="content"/>
        </w:behaviors>
        <w:guid w:val="{9AFA2CCA-6740-4909-A018-1723365B7C13}"/>
      </w:docPartPr>
      <w:docPartBody>
        <w:p w:rsidR="004F2BF7" w:rsidRDefault="000561EC">
          <w:pPr>
            <w:pStyle w:val="2545DADBF5C74A648038BF914508F4E6"/>
          </w:pPr>
          <w:r w:rsidRPr="00E34789">
            <w:rPr>
              <w:rStyle w:val="Textodelmarcadordeposicin"/>
            </w:rPr>
            <w:t>Introducir texto.</w:t>
          </w:r>
        </w:p>
      </w:docPartBody>
    </w:docPart>
    <w:docPart>
      <w:docPartPr>
        <w:name w:val="ACF5A25DE9EB4C408473D5A468153832"/>
        <w:category>
          <w:name w:val="General"/>
          <w:gallery w:val="placeholder"/>
        </w:category>
        <w:types>
          <w:type w:val="bbPlcHdr"/>
        </w:types>
        <w:behaviors>
          <w:behavior w:val="content"/>
        </w:behaviors>
        <w:guid w:val="{E7F5C9FF-BB6B-4B32-ABFA-2EBDBCA81FEA}"/>
      </w:docPartPr>
      <w:docPartBody>
        <w:p w:rsidR="004F2BF7" w:rsidRDefault="000561EC">
          <w:pPr>
            <w:pStyle w:val="ACF5A25DE9EB4C408473D5A468153832"/>
          </w:pPr>
          <w:r w:rsidRPr="00E34789">
            <w:rPr>
              <w:rStyle w:val="Textodelmarcadordeposicin"/>
            </w:rPr>
            <w:t>Introducir texto.</w:t>
          </w:r>
        </w:p>
      </w:docPartBody>
    </w:docPart>
    <w:docPart>
      <w:docPartPr>
        <w:name w:val="17D0A114DFDE429AA4073FFA461AF55C"/>
        <w:category>
          <w:name w:val="General"/>
          <w:gallery w:val="placeholder"/>
        </w:category>
        <w:types>
          <w:type w:val="bbPlcHdr"/>
        </w:types>
        <w:behaviors>
          <w:behavior w:val="content"/>
        </w:behaviors>
        <w:guid w:val="{38085460-7E86-47EC-8887-A867C02780C5}"/>
      </w:docPartPr>
      <w:docPartBody>
        <w:p w:rsidR="004F2BF7" w:rsidRDefault="000561EC">
          <w:pPr>
            <w:pStyle w:val="17D0A114DFDE429AA4073FFA461AF55C"/>
          </w:pPr>
          <w:r w:rsidRPr="00AF0471">
            <w:rPr>
              <w:rStyle w:val="Textodelmarcadordeposicin"/>
            </w:rPr>
            <w:t>Haga clic aquí para escribir una fecha.</w:t>
          </w:r>
        </w:p>
      </w:docPartBody>
    </w:docPart>
    <w:docPart>
      <w:docPartPr>
        <w:name w:val="3DD5466581EC429B949981E93489AC7E"/>
        <w:category>
          <w:name w:val="General"/>
          <w:gallery w:val="placeholder"/>
        </w:category>
        <w:types>
          <w:type w:val="bbPlcHdr"/>
        </w:types>
        <w:behaviors>
          <w:behavior w:val="content"/>
        </w:behaviors>
        <w:guid w:val="{0E023B05-7524-4F04-BD20-CF3B474618D0}"/>
      </w:docPartPr>
      <w:docPartBody>
        <w:p w:rsidR="004F2BF7" w:rsidRDefault="000561EC">
          <w:pPr>
            <w:pStyle w:val="3DD5466581EC429B949981E93489AC7E"/>
          </w:pPr>
          <w:r>
            <w:rPr>
              <w:rStyle w:val="Textodelmarcadordeposicin"/>
            </w:rPr>
            <w:t>Introducir texto</w:t>
          </w:r>
          <w:r w:rsidRPr="00AF0471">
            <w:rPr>
              <w:rStyle w:val="Textodelmarcadordeposicin"/>
            </w:rPr>
            <w:t>.</w:t>
          </w:r>
        </w:p>
      </w:docPartBody>
    </w:docPart>
    <w:docPart>
      <w:docPartPr>
        <w:name w:val="D1882FCD778044279D5E1D17769B380A"/>
        <w:category>
          <w:name w:val="General"/>
          <w:gallery w:val="placeholder"/>
        </w:category>
        <w:types>
          <w:type w:val="bbPlcHdr"/>
        </w:types>
        <w:behaviors>
          <w:behavior w:val="content"/>
        </w:behaviors>
        <w:guid w:val="{32671598-0BD1-4C8D-9325-AEC88A91B7D9}"/>
      </w:docPartPr>
      <w:docPartBody>
        <w:p w:rsidR="004F2BF7" w:rsidRDefault="000561EC">
          <w:pPr>
            <w:pStyle w:val="D1882FCD778044279D5E1D17769B380A"/>
          </w:pPr>
          <w:r>
            <w:rPr>
              <w:rStyle w:val="Textodelmarcadordeposicin"/>
            </w:rPr>
            <w:t>Introducir texto</w:t>
          </w:r>
          <w:r w:rsidRPr="00AF0471">
            <w:rPr>
              <w:rStyle w:val="Textodelmarcadordeposicin"/>
            </w:rPr>
            <w:t>.</w:t>
          </w:r>
        </w:p>
      </w:docPartBody>
    </w:docPart>
    <w:docPart>
      <w:docPartPr>
        <w:name w:val="DACC73DE2C804748B270ED6167DE589B"/>
        <w:category>
          <w:name w:val="General"/>
          <w:gallery w:val="placeholder"/>
        </w:category>
        <w:types>
          <w:type w:val="bbPlcHdr"/>
        </w:types>
        <w:behaviors>
          <w:behavior w:val="content"/>
        </w:behaviors>
        <w:guid w:val="{3C93B4B8-A9B7-41B3-924F-21E62AA53477}"/>
      </w:docPartPr>
      <w:docPartBody>
        <w:p w:rsidR="004F2BF7" w:rsidRDefault="000561EC">
          <w:pPr>
            <w:pStyle w:val="DACC73DE2C804748B270ED6167DE589B"/>
          </w:pPr>
          <w:r>
            <w:rPr>
              <w:rStyle w:val="Textodelmarcadordeposicin"/>
            </w:rPr>
            <w:t>Introducir texto</w:t>
          </w:r>
          <w:r w:rsidRPr="00AF0471">
            <w:rPr>
              <w:rStyle w:val="Textodelmarcadordeposicin"/>
            </w:rPr>
            <w:t>.</w:t>
          </w:r>
        </w:p>
      </w:docPartBody>
    </w:docPart>
    <w:docPart>
      <w:docPartPr>
        <w:name w:val="FA4460EBBEB04050AB57A5CA790B07D3"/>
        <w:category>
          <w:name w:val="General"/>
          <w:gallery w:val="placeholder"/>
        </w:category>
        <w:types>
          <w:type w:val="bbPlcHdr"/>
        </w:types>
        <w:behaviors>
          <w:behavior w:val="content"/>
        </w:behaviors>
        <w:guid w:val="{141C72B2-84E7-4692-97C1-2BA18062BC94}"/>
      </w:docPartPr>
      <w:docPartBody>
        <w:p w:rsidR="004F2BF7" w:rsidRDefault="000561EC">
          <w:pPr>
            <w:pStyle w:val="FA4460EBBEB04050AB57A5CA790B07D3"/>
          </w:pPr>
          <w:r>
            <w:rPr>
              <w:rStyle w:val="Textodelmarcadordeposicin"/>
            </w:rPr>
            <w:t>Introducir texto</w:t>
          </w:r>
          <w:r w:rsidRPr="00AF0471">
            <w:rPr>
              <w:rStyle w:val="Textodelmarcadordeposicin"/>
            </w:rPr>
            <w:t>.</w:t>
          </w:r>
        </w:p>
      </w:docPartBody>
    </w:docPart>
    <w:docPart>
      <w:docPartPr>
        <w:name w:val="9E07FFBE991245C69F2DAA589723EB84"/>
        <w:category>
          <w:name w:val="General"/>
          <w:gallery w:val="placeholder"/>
        </w:category>
        <w:types>
          <w:type w:val="bbPlcHdr"/>
        </w:types>
        <w:behaviors>
          <w:behavior w:val="content"/>
        </w:behaviors>
        <w:guid w:val="{78226B8F-0B96-4F3B-85D4-46B7D387C9D6}"/>
      </w:docPartPr>
      <w:docPartBody>
        <w:p w:rsidR="004F2BF7" w:rsidRDefault="000561EC">
          <w:pPr>
            <w:pStyle w:val="9E07FFBE991245C69F2DAA589723EB84"/>
          </w:pPr>
          <w:r>
            <w:rPr>
              <w:rStyle w:val="Textodelmarcadordeposicin"/>
            </w:rPr>
            <w:t>Introducir texto</w:t>
          </w:r>
          <w:r w:rsidRPr="00AF0471">
            <w:rPr>
              <w:rStyle w:val="Textodelmarcadordeposicin"/>
            </w:rPr>
            <w:t>.</w:t>
          </w:r>
        </w:p>
      </w:docPartBody>
    </w:docPart>
    <w:docPart>
      <w:docPartPr>
        <w:name w:val="DB32773A803843AEAE6F4E1C3EB82116"/>
        <w:category>
          <w:name w:val="General"/>
          <w:gallery w:val="placeholder"/>
        </w:category>
        <w:types>
          <w:type w:val="bbPlcHdr"/>
        </w:types>
        <w:behaviors>
          <w:behavior w:val="content"/>
        </w:behaviors>
        <w:guid w:val="{B39388DC-A7DE-486A-A214-9F793C8F7FB5}"/>
      </w:docPartPr>
      <w:docPartBody>
        <w:p w:rsidR="004F2BF7" w:rsidRDefault="000561EC">
          <w:pPr>
            <w:pStyle w:val="DB32773A803843AEAE6F4E1C3EB82116"/>
          </w:pPr>
          <w:r>
            <w:rPr>
              <w:rStyle w:val="Textodelmarcadordeposicin"/>
            </w:rPr>
            <w:t>Introducir texto</w:t>
          </w:r>
          <w:r w:rsidRPr="00AF0471">
            <w:rPr>
              <w:rStyle w:val="Textodelmarcadordeposicin"/>
            </w:rPr>
            <w:t>.</w:t>
          </w:r>
        </w:p>
      </w:docPartBody>
    </w:docPart>
    <w:docPart>
      <w:docPartPr>
        <w:name w:val="C395B364B5F641C39471363ECB6B84CA"/>
        <w:category>
          <w:name w:val="General"/>
          <w:gallery w:val="placeholder"/>
        </w:category>
        <w:types>
          <w:type w:val="bbPlcHdr"/>
        </w:types>
        <w:behaviors>
          <w:behavior w:val="content"/>
        </w:behaviors>
        <w:guid w:val="{F3722C74-ECB8-4DBA-A1DD-45D272D1823E}"/>
      </w:docPartPr>
      <w:docPartBody>
        <w:p w:rsidR="004F2BF7" w:rsidRDefault="000561EC">
          <w:pPr>
            <w:pStyle w:val="C395B364B5F641C39471363ECB6B84CA"/>
          </w:pPr>
          <w:r>
            <w:rPr>
              <w:rStyle w:val="Textodelmarcadordeposicin"/>
            </w:rPr>
            <w:t>Introducir texto</w:t>
          </w:r>
          <w:r w:rsidRPr="00AF0471">
            <w:rPr>
              <w:rStyle w:val="Textodelmarcadordeposicin"/>
            </w:rPr>
            <w:t>.</w:t>
          </w:r>
        </w:p>
      </w:docPartBody>
    </w:docPart>
    <w:docPart>
      <w:docPartPr>
        <w:name w:val="D31EC756A0E848149D156BA269A64202"/>
        <w:category>
          <w:name w:val="General"/>
          <w:gallery w:val="placeholder"/>
        </w:category>
        <w:types>
          <w:type w:val="bbPlcHdr"/>
        </w:types>
        <w:behaviors>
          <w:behavior w:val="content"/>
        </w:behaviors>
        <w:guid w:val="{C1A1215C-9A7F-41F1-9A17-3C2E6757684C}"/>
      </w:docPartPr>
      <w:docPartBody>
        <w:p w:rsidR="004F2BF7" w:rsidRDefault="000561EC">
          <w:pPr>
            <w:pStyle w:val="D31EC756A0E848149D156BA269A64202"/>
          </w:pPr>
          <w:r>
            <w:rPr>
              <w:rStyle w:val="Textodelmarcadordeposicin"/>
            </w:rPr>
            <w:t>Introducir texto</w:t>
          </w:r>
          <w:r w:rsidRPr="00AF0471">
            <w:rPr>
              <w:rStyle w:val="Textodelmarcadordeposicin"/>
            </w:rPr>
            <w:t>.</w:t>
          </w:r>
        </w:p>
      </w:docPartBody>
    </w:docPart>
    <w:docPart>
      <w:docPartPr>
        <w:name w:val="EB97B35FB9DF43FAA615CBD9A9527330"/>
        <w:category>
          <w:name w:val="General"/>
          <w:gallery w:val="placeholder"/>
        </w:category>
        <w:types>
          <w:type w:val="bbPlcHdr"/>
        </w:types>
        <w:behaviors>
          <w:behavior w:val="content"/>
        </w:behaviors>
        <w:guid w:val="{A86AA59B-2A4F-40CC-B5FA-E675BBFB5B15}"/>
      </w:docPartPr>
      <w:docPartBody>
        <w:p w:rsidR="004F2BF7" w:rsidRDefault="000561EC">
          <w:pPr>
            <w:pStyle w:val="EB97B35FB9DF43FAA615CBD9A9527330"/>
          </w:pPr>
          <w:r w:rsidRPr="00CC3BAE">
            <w:rPr>
              <w:rStyle w:val="Textodelmarcadordeposicin"/>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61EC"/>
    <w:rsid w:val="000561EC"/>
    <w:rsid w:val="00140158"/>
    <w:rsid w:val="004F2BF7"/>
    <w:rsid w:val="005710D7"/>
    <w:rsid w:val="00796296"/>
    <w:rsid w:val="008C18D4"/>
    <w:rsid w:val="008C6856"/>
    <w:rsid w:val="0097130E"/>
    <w:rsid w:val="00A74F74"/>
    <w:rsid w:val="00AC2D99"/>
    <w:rsid w:val="00C220EB"/>
    <w:rsid w:val="00E01C7A"/>
    <w:rsid w:val="00E571DD"/>
    <w:rsid w:val="00E60B3E"/>
    <w:rsid w:val="00ED1DC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74F74"/>
    <w:rPr>
      <w:color w:val="808080"/>
    </w:rPr>
  </w:style>
  <w:style w:type="paragraph" w:customStyle="1" w:styleId="CB5441E738454E79950CBF758AD33C8E">
    <w:name w:val="CB5441E738454E79950CBF758AD33C8E"/>
  </w:style>
  <w:style w:type="paragraph" w:customStyle="1" w:styleId="A8C465B2C5AB46B5BA654D323C1B5494">
    <w:name w:val="A8C465B2C5AB46B5BA654D323C1B5494"/>
  </w:style>
  <w:style w:type="paragraph" w:customStyle="1" w:styleId="9FAD534D5CB04FACBCC87FF4CE0BE9B3">
    <w:name w:val="9FAD534D5CB04FACBCC87FF4CE0BE9B3"/>
  </w:style>
  <w:style w:type="paragraph" w:customStyle="1" w:styleId="550BE552879D43D9BC56500E2361007A">
    <w:name w:val="550BE552879D43D9BC56500E2361007A"/>
  </w:style>
  <w:style w:type="paragraph" w:customStyle="1" w:styleId="C13920009C5F457D857A68D3F0E38534">
    <w:name w:val="C13920009C5F457D857A68D3F0E38534"/>
  </w:style>
  <w:style w:type="paragraph" w:customStyle="1" w:styleId="2C7702A6393D419F8C9ADCC1403EBDA5">
    <w:name w:val="2C7702A6393D419F8C9ADCC1403EBDA5"/>
  </w:style>
  <w:style w:type="paragraph" w:customStyle="1" w:styleId="EF28055F2EE14E63BE0FB7177240108C">
    <w:name w:val="EF28055F2EE14E63BE0FB7177240108C"/>
  </w:style>
  <w:style w:type="paragraph" w:customStyle="1" w:styleId="0F136504C62647F2AEF4E49A26D9750C">
    <w:name w:val="0F136504C62647F2AEF4E49A26D9750C"/>
  </w:style>
  <w:style w:type="paragraph" w:customStyle="1" w:styleId="91384341D9594CE6A1192ADCE5FB5D39">
    <w:name w:val="91384341D9594CE6A1192ADCE5FB5D39"/>
  </w:style>
  <w:style w:type="paragraph" w:customStyle="1" w:styleId="6C27EBC018CD46B29A298D0E4A091B28">
    <w:name w:val="6C27EBC018CD46B29A298D0E4A091B28"/>
  </w:style>
  <w:style w:type="paragraph" w:customStyle="1" w:styleId="2545DADBF5C74A648038BF914508F4E6">
    <w:name w:val="2545DADBF5C74A648038BF914508F4E6"/>
  </w:style>
  <w:style w:type="paragraph" w:customStyle="1" w:styleId="ACF5A25DE9EB4C408473D5A468153832">
    <w:name w:val="ACF5A25DE9EB4C408473D5A468153832"/>
  </w:style>
  <w:style w:type="paragraph" w:customStyle="1" w:styleId="17D0A114DFDE429AA4073FFA461AF55C">
    <w:name w:val="17D0A114DFDE429AA4073FFA461AF55C"/>
  </w:style>
  <w:style w:type="paragraph" w:customStyle="1" w:styleId="3DD5466581EC429B949981E93489AC7E">
    <w:name w:val="3DD5466581EC429B949981E93489AC7E"/>
  </w:style>
  <w:style w:type="paragraph" w:customStyle="1" w:styleId="D1882FCD778044279D5E1D17769B380A">
    <w:name w:val="D1882FCD778044279D5E1D17769B380A"/>
  </w:style>
  <w:style w:type="paragraph" w:customStyle="1" w:styleId="DACC73DE2C804748B270ED6167DE589B">
    <w:name w:val="DACC73DE2C804748B270ED6167DE589B"/>
  </w:style>
  <w:style w:type="paragraph" w:customStyle="1" w:styleId="FA4460EBBEB04050AB57A5CA790B07D3">
    <w:name w:val="FA4460EBBEB04050AB57A5CA790B07D3"/>
  </w:style>
  <w:style w:type="paragraph" w:customStyle="1" w:styleId="9E07FFBE991245C69F2DAA589723EB84">
    <w:name w:val="9E07FFBE991245C69F2DAA589723EB84"/>
  </w:style>
  <w:style w:type="paragraph" w:customStyle="1" w:styleId="DB32773A803843AEAE6F4E1C3EB82116">
    <w:name w:val="DB32773A803843AEAE6F4E1C3EB82116"/>
  </w:style>
  <w:style w:type="paragraph" w:customStyle="1" w:styleId="C395B364B5F641C39471363ECB6B84CA">
    <w:name w:val="C395B364B5F641C39471363ECB6B84CA"/>
  </w:style>
  <w:style w:type="paragraph" w:customStyle="1" w:styleId="D31EC756A0E848149D156BA269A64202">
    <w:name w:val="D31EC756A0E848149D156BA269A64202"/>
  </w:style>
  <w:style w:type="paragraph" w:customStyle="1" w:styleId="EB97B35FB9DF43FAA615CBD9A9527330">
    <w:name w:val="EB97B35FB9DF43FAA615CBD9A95273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3420A20867D8A4985DE06F15ED5766D" ma:contentTypeVersion="12" ma:contentTypeDescription="Crear nuevo documento." ma:contentTypeScope="" ma:versionID="eea8ffb38031fa2c69ca1576aef9b312">
  <xsd:schema xmlns:xsd="http://www.w3.org/2001/XMLSchema" xmlns:xs="http://www.w3.org/2001/XMLSchema" xmlns:p="http://schemas.microsoft.com/office/2006/metadata/properties" xmlns:ns3="a84d4352-2655-4761-b0ac-087178ddce40" xmlns:ns4="0bbbdea1-c674-451a-bd13-9d10c0a2fd69" targetNamespace="http://schemas.microsoft.com/office/2006/metadata/properties" ma:root="true" ma:fieldsID="9f5b383f0110c3a20946584fe86c98ad" ns3:_="" ns4:_="">
    <xsd:import namespace="a84d4352-2655-4761-b0ac-087178ddce40"/>
    <xsd:import namespace="0bbbdea1-c674-451a-bd13-9d10c0a2fd6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d4352-2655-4761-b0ac-087178ddce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bbdea1-c674-451a-bd13-9d10c0a2fd69"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SharingHintHash" ma:index="19"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BBD604-C70F-4247-9992-B7901DC7B7F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EF3D0A8-87CE-4142-9004-1FA9240C14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4d4352-2655-4761-b0ac-087178ddce40"/>
    <ds:schemaRef ds:uri="0bbbdea1-c674-451a-bd13-9d10c0a2fd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BABEED-D023-48F0-99EC-686885C91C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SOLICITUD DE SERVICIOS COMPLEMENTARIOS DE LIMPIEZA</Template>
  <TotalTime>5</TotalTime>
  <Pages>1</Pages>
  <Words>374</Words>
  <Characters>2061</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dc:creator>
  <cp:lastModifiedBy>MARIA JESUS ORTEGA MAESTRE</cp:lastModifiedBy>
  <cp:revision>4</cp:revision>
  <cp:lastPrinted>2026-01-19T11:19:00Z</cp:lastPrinted>
  <dcterms:created xsi:type="dcterms:W3CDTF">2026-01-19T11:18:00Z</dcterms:created>
  <dcterms:modified xsi:type="dcterms:W3CDTF">2026-01-19T11:30:00Z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0x010100B3420A20867D8A4985DE06F15ED5766D</vt:lpwstr>
  </property>
</Properties>
</file>